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6591"/>
      </w:tblGrid>
      <w:tr w:rsidR="0053759B" w:rsidRPr="003255D7" w14:paraId="63432990" w14:textId="77777777" w:rsidTr="005B1BC4">
        <w:trPr>
          <w:trHeight w:val="1417"/>
        </w:trPr>
        <w:tc>
          <w:tcPr>
            <w:tcW w:w="2694" w:type="dxa"/>
            <w:vAlign w:val="center"/>
          </w:tcPr>
          <w:p w14:paraId="7F911F4A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ACC8EED" wp14:editId="2493ED0C">
                  <wp:extent cx="668656" cy="771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vAlign w:val="center"/>
          </w:tcPr>
          <w:p w14:paraId="7D6A4F4B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r w:rsidRPr="003255D7">
              <w:rPr>
                <w:rFonts w:ascii="Arial" w:hAnsi="Arial" w:cs="Arial"/>
                <w:b/>
                <w:sz w:val="40"/>
                <w:szCs w:val="40"/>
              </w:rPr>
              <w:t>Dallam School</w:t>
            </w:r>
          </w:p>
          <w:p w14:paraId="7270E25C" w14:textId="0F3A019D" w:rsidR="0053759B" w:rsidRPr="003255D7" w:rsidRDefault="00254F06" w:rsidP="00BC786D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 xml:space="preserve">Physical Education </w:t>
            </w:r>
            <w:r w:rsidR="0053759B" w:rsidRPr="003255D7"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vAlign w:val="center"/>
          </w:tcPr>
          <w:p w14:paraId="6FA8D5D6" w14:textId="62707EE1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>Department:</w:t>
            </w:r>
            <w:r w:rsidR="00B11281" w:rsidRPr="003255D7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FE0B64">
              <w:rPr>
                <w:rFonts w:ascii="Arial" w:hAnsi="Arial" w:cs="Arial"/>
                <w:b/>
                <w:sz w:val="28"/>
                <w:szCs w:val="28"/>
              </w:rPr>
              <w:t>P.E.</w:t>
            </w:r>
          </w:p>
          <w:p w14:paraId="4AB1E2EA" w14:textId="77777777" w:rsidR="0008676A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Year Group: </w:t>
            </w:r>
            <w:r w:rsidR="00A06AA9"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  <w:p w14:paraId="3B205AAB" w14:textId="7E93BAF6" w:rsidR="00EE3B71" w:rsidRPr="00EE3B71" w:rsidRDefault="00EE3B71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Focus: </w:t>
            </w:r>
            <w:r w:rsidRPr="00EE3B71">
              <w:rPr>
                <w:rFonts w:ascii="Arial" w:eastAsia="Arial" w:hAnsi="Arial" w:cs="Arial"/>
                <w:b/>
                <w:bCs/>
                <w:color w:val="000000" w:themeColor="text1"/>
              </w:rPr>
              <w:t>Believing in myself and ensuring social belonging</w:t>
            </w:r>
          </w:p>
        </w:tc>
      </w:tr>
    </w:tbl>
    <w:p w14:paraId="229E522E" w14:textId="77777777" w:rsidR="005D09A6" w:rsidRPr="003255D7" w:rsidRDefault="005D09A6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p w14:paraId="2EC37286" w14:textId="77777777" w:rsidR="005B1BC4" w:rsidRPr="003255D7" w:rsidRDefault="005B1BC4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5292"/>
        <w:gridCol w:w="5292"/>
        <w:gridCol w:w="5292"/>
      </w:tblGrid>
      <w:tr w:rsidR="0053759B" w:rsidRPr="003255D7" w14:paraId="6D502E53" w14:textId="77777777" w:rsidTr="7F67E68C">
        <w:trPr>
          <w:trHeight w:val="454"/>
        </w:trPr>
        <w:tc>
          <w:tcPr>
            <w:tcW w:w="5292" w:type="dxa"/>
            <w:vAlign w:val="center"/>
          </w:tcPr>
          <w:p w14:paraId="1B0D40EB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bookmarkStart w:id="0" w:name="_Hlk106309012"/>
            <w:r w:rsidRPr="003255D7">
              <w:rPr>
                <w:rFonts w:ascii="Arial" w:hAnsi="Arial" w:cs="Arial"/>
                <w:b/>
                <w:bCs/>
              </w:rPr>
              <w:t>AUTUMN</w:t>
            </w:r>
          </w:p>
        </w:tc>
        <w:tc>
          <w:tcPr>
            <w:tcW w:w="5292" w:type="dxa"/>
            <w:vAlign w:val="center"/>
          </w:tcPr>
          <w:p w14:paraId="668040B9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5292" w:type="dxa"/>
            <w:vAlign w:val="center"/>
          </w:tcPr>
          <w:p w14:paraId="613FF2BD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SUMMER</w:t>
            </w:r>
          </w:p>
        </w:tc>
      </w:tr>
      <w:tr w:rsidR="00EE3B71" w:rsidRPr="003255D7" w14:paraId="05EC5375" w14:textId="77777777" w:rsidTr="7F67E68C">
        <w:trPr>
          <w:trHeight w:val="397"/>
        </w:trPr>
        <w:tc>
          <w:tcPr>
            <w:tcW w:w="5292" w:type="dxa"/>
            <w:vAlign w:val="center"/>
          </w:tcPr>
          <w:p w14:paraId="33EDDC87" w14:textId="77777777" w:rsidR="00EE3B71" w:rsidRPr="003255D7" w:rsidRDefault="00EE3B71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1</w:t>
            </w:r>
          </w:p>
          <w:p w14:paraId="0F4A409C" w14:textId="5F2545A6" w:rsidR="00EE3B71" w:rsidRPr="003255D7" w:rsidRDefault="00EE3B71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2</w:t>
            </w:r>
          </w:p>
        </w:tc>
        <w:tc>
          <w:tcPr>
            <w:tcW w:w="5292" w:type="dxa"/>
            <w:vAlign w:val="center"/>
          </w:tcPr>
          <w:p w14:paraId="042112B2" w14:textId="77777777" w:rsidR="00EE3B71" w:rsidRPr="003255D7" w:rsidRDefault="00EE3B71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3</w:t>
            </w:r>
          </w:p>
          <w:p w14:paraId="638FB489" w14:textId="2682D48E" w:rsidR="00EE3B71" w:rsidRPr="003255D7" w:rsidRDefault="00EE3B71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4</w:t>
            </w:r>
          </w:p>
        </w:tc>
        <w:tc>
          <w:tcPr>
            <w:tcW w:w="5292" w:type="dxa"/>
            <w:vAlign w:val="center"/>
          </w:tcPr>
          <w:p w14:paraId="1CD59947" w14:textId="77777777" w:rsidR="00EE3B71" w:rsidRPr="003255D7" w:rsidRDefault="00EE3B71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5</w:t>
            </w:r>
          </w:p>
          <w:p w14:paraId="7F33EBDC" w14:textId="70C0504D" w:rsidR="00EE3B71" w:rsidRPr="003255D7" w:rsidRDefault="00EE3B71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6</w:t>
            </w:r>
          </w:p>
        </w:tc>
      </w:tr>
      <w:tr w:rsidR="00EE3B71" w:rsidRPr="003255D7" w14:paraId="31B8D92F" w14:textId="77777777" w:rsidTr="7F67E68C">
        <w:trPr>
          <w:trHeight w:val="1417"/>
        </w:trPr>
        <w:tc>
          <w:tcPr>
            <w:tcW w:w="5292" w:type="dxa"/>
          </w:tcPr>
          <w:p w14:paraId="509DB5CF" w14:textId="56D3BD0C" w:rsidR="00EE3B71" w:rsidRPr="00EE3B71" w:rsidRDefault="00EE3B71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EE3B71">
              <w:rPr>
                <w:rFonts w:ascii="Arial" w:hAnsi="Arial" w:cs="Arial"/>
                <w:b/>
                <w:bCs/>
              </w:rPr>
              <w:t>Theme / Activity</w:t>
            </w:r>
          </w:p>
          <w:p w14:paraId="4D54B338" w14:textId="314CD98C" w:rsidR="00EE3B71" w:rsidRPr="00EE3B71" w:rsidRDefault="00EE3B71" w:rsidP="00EE3B71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EE3B71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Invasion Games taught through Rugby, Football, Netball &amp; Hockey</w:t>
            </w:r>
          </w:p>
          <w:p w14:paraId="222D6913" w14:textId="79E4D8C7" w:rsidR="00EE3B71" w:rsidRPr="00EE3B71" w:rsidRDefault="00EE3B71" w:rsidP="00EE3B71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EE3B71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Net &amp; Wall Games taught through Badminton</w:t>
            </w:r>
          </w:p>
          <w:p w14:paraId="64E3FE67" w14:textId="77777777" w:rsidR="00EE3B71" w:rsidRDefault="00EE3B71" w:rsidP="00EE3B71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EE3B71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Gymnastics</w:t>
            </w:r>
          </w:p>
          <w:p w14:paraId="4324B739" w14:textId="24BF0841" w:rsidR="00C52157" w:rsidRPr="00EE3B71" w:rsidRDefault="00C52157" w:rsidP="7F67E68C">
            <w:pPr>
              <w:spacing w:line="259" w:lineRule="auto"/>
              <w:jc w:val="center"/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7F67E68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*additional outdoor activities are also timetabled to enrich the sports provision</w:t>
            </w:r>
          </w:p>
        </w:tc>
        <w:tc>
          <w:tcPr>
            <w:tcW w:w="5292" w:type="dxa"/>
          </w:tcPr>
          <w:p w14:paraId="55F8FF64" w14:textId="5766FAC3" w:rsidR="004A5907" w:rsidRPr="005B091E" w:rsidRDefault="00EE3B71" w:rsidP="005B091E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 xml:space="preserve">Theme / </w:t>
            </w:r>
            <w:r>
              <w:rPr>
                <w:rFonts w:ascii="Arial" w:hAnsi="Arial" w:cs="Arial"/>
                <w:b/>
                <w:bCs/>
              </w:rPr>
              <w:t>Activity</w:t>
            </w:r>
          </w:p>
          <w:p w14:paraId="16E658AE" w14:textId="77777777" w:rsidR="005B091E" w:rsidRPr="00A1408C" w:rsidRDefault="005B091E" w:rsidP="005B091E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 xml:space="preserve">Invasion Games taught through Handball, </w:t>
            </w:r>
            <w:proofErr w:type="spellStart"/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Tchoukball</w:t>
            </w:r>
            <w:proofErr w:type="spellEnd"/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, Basketball</w:t>
            </w:r>
          </w:p>
          <w:p w14:paraId="1DE4D791" w14:textId="77777777" w:rsidR="005B091E" w:rsidRPr="005B091E" w:rsidRDefault="005B091E" w:rsidP="005B091E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Dance</w:t>
            </w:r>
          </w:p>
          <w:p w14:paraId="2CCEC06E" w14:textId="77777777" w:rsidR="00254F06" w:rsidRDefault="005B091E" w:rsidP="005B091E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5B091E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Health, Fitness &amp; Wellbeing</w:t>
            </w:r>
          </w:p>
          <w:p w14:paraId="2E4BA49E" w14:textId="36BF77C7" w:rsidR="00C52157" w:rsidRPr="00254F06" w:rsidRDefault="00C52157" w:rsidP="7F67E68C">
            <w:pPr>
              <w:spacing w:line="259" w:lineRule="auto"/>
              <w:jc w:val="center"/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7F67E68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*additional outdoor activities are also timetabled to enrich the sports provision</w:t>
            </w:r>
          </w:p>
        </w:tc>
        <w:tc>
          <w:tcPr>
            <w:tcW w:w="5292" w:type="dxa"/>
          </w:tcPr>
          <w:p w14:paraId="50E380F0" w14:textId="112C431B" w:rsidR="00EE3B71" w:rsidRPr="003255D7" w:rsidRDefault="00EE3B71" w:rsidP="00EE3B71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 xml:space="preserve">Theme / </w:t>
            </w:r>
            <w:r>
              <w:rPr>
                <w:rFonts w:ascii="Arial" w:hAnsi="Arial" w:cs="Arial"/>
                <w:b/>
                <w:bCs/>
              </w:rPr>
              <w:t>Activity</w:t>
            </w:r>
          </w:p>
          <w:p w14:paraId="2F6210B0" w14:textId="77777777" w:rsidR="004A5907" w:rsidRPr="004A5907" w:rsidRDefault="004A5907" w:rsidP="004A5907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DBACDF3" w14:textId="796B95E3" w:rsidR="00EE3B71" w:rsidRPr="004A5907" w:rsidRDefault="004A5907" w:rsidP="004A5907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59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Fielding &amp; Striking taught through Cricket &amp; </w:t>
            </w:r>
            <w:proofErr w:type="spellStart"/>
            <w:r w:rsidRPr="004A5907">
              <w:rPr>
                <w:rFonts w:ascii="Arial" w:hAnsi="Arial" w:cs="Arial"/>
                <w:b/>
                <w:bCs/>
                <w:sz w:val="20"/>
                <w:szCs w:val="20"/>
              </w:rPr>
              <w:t>Rounders</w:t>
            </w:r>
            <w:proofErr w:type="spellEnd"/>
          </w:p>
          <w:p w14:paraId="49EB6877" w14:textId="77777777" w:rsidR="004A5907" w:rsidRDefault="004A5907" w:rsidP="004A5907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5907">
              <w:rPr>
                <w:rFonts w:ascii="Arial" w:hAnsi="Arial" w:cs="Arial"/>
                <w:b/>
                <w:bCs/>
                <w:sz w:val="20"/>
                <w:szCs w:val="20"/>
              </w:rPr>
              <w:t>Athletics</w:t>
            </w:r>
          </w:p>
          <w:p w14:paraId="42D648EF" w14:textId="018D7EF8" w:rsidR="00C52157" w:rsidRPr="007713B8" w:rsidRDefault="00C52157" w:rsidP="004A5907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13B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*additional outdoor activities are also timetabled to enrich the sports provision</w:t>
            </w:r>
          </w:p>
        </w:tc>
      </w:tr>
      <w:tr w:rsidR="00FE0B64" w:rsidRPr="003255D7" w14:paraId="771D2C00" w14:textId="77777777" w:rsidTr="7F67E68C">
        <w:trPr>
          <w:trHeight w:val="283"/>
        </w:trPr>
        <w:tc>
          <w:tcPr>
            <w:tcW w:w="15876" w:type="dxa"/>
            <w:gridSpan w:val="3"/>
            <w:shd w:val="clear" w:color="auto" w:fill="F2F2F2" w:themeFill="background1" w:themeFillShade="F2"/>
            <w:vAlign w:val="center"/>
          </w:tcPr>
          <w:p w14:paraId="3A5C0449" w14:textId="7132A467" w:rsidR="00FE0B64" w:rsidRPr="00FE0B64" w:rsidRDefault="00FE0B64" w:rsidP="00FE0B64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>By the end of this term pupils will know</w:t>
            </w:r>
            <w:r>
              <w:rPr>
                <w:rFonts w:ascii="Arial" w:hAnsi="Arial" w:cs="Arial"/>
                <w:sz w:val="20"/>
                <w:szCs w:val="20"/>
              </w:rPr>
              <w:t xml:space="preserve"> (thinking)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knowledge, including tier 3 vocabulary)</w:t>
            </w:r>
          </w:p>
        </w:tc>
      </w:tr>
      <w:tr w:rsidR="006C5BB7" w:rsidRPr="003255D7" w14:paraId="3D1795DA" w14:textId="77777777" w:rsidTr="7F67E68C">
        <w:trPr>
          <w:trHeight w:val="5035"/>
        </w:trPr>
        <w:tc>
          <w:tcPr>
            <w:tcW w:w="5292" w:type="dxa"/>
          </w:tcPr>
          <w:p w14:paraId="41F6EFEF" w14:textId="77777777" w:rsidR="006C5BB7" w:rsidRPr="008F7469" w:rsidRDefault="006C5BB7" w:rsidP="008F7469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to</w:t>
            </w:r>
          </w:p>
          <w:p w14:paraId="040D6630" w14:textId="253CCEAE" w:rsidR="006C5BB7" w:rsidRPr="00254F06" w:rsidRDefault="006C5BB7" w:rsidP="008F7469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 xml:space="preserve">make suggestions to improve play, </w:t>
            </w:r>
            <w:proofErr w:type="spellStart"/>
            <w:r w:rsidRPr="00254F06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254F06">
              <w:rPr>
                <w:rFonts w:ascii="Arial" w:hAnsi="Arial" w:cs="Arial"/>
                <w:sz w:val="18"/>
                <w:szCs w:val="18"/>
              </w:rPr>
              <w:t xml:space="preserve"> attack and defence tactics</w:t>
            </w:r>
          </w:p>
          <w:p w14:paraId="1115FD68" w14:textId="77777777" w:rsidR="006C5BB7" w:rsidRPr="00254F06" w:rsidRDefault="006C5BB7" w:rsidP="008F7469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>explain the range of decisions they have to make in a game</w:t>
            </w:r>
          </w:p>
          <w:p w14:paraId="4DFBA68F" w14:textId="5D68AEC8" w:rsidR="006C5BB7" w:rsidRPr="00254F06" w:rsidRDefault="006C5BB7" w:rsidP="008F7469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>identify aspects of technique that require practice and improvement</w:t>
            </w:r>
          </w:p>
          <w:p w14:paraId="1406134A" w14:textId="481EAF2F" w:rsidR="006C5BB7" w:rsidRPr="00254F06" w:rsidRDefault="006C5BB7" w:rsidP="008F7469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to understand and apply compositional ideas more effectively and create gymnastic sequences in response to set compositional tasks</w:t>
            </w:r>
          </w:p>
          <w:p w14:paraId="214A7E93" w14:textId="77777777" w:rsidR="006C5BB7" w:rsidRPr="003255D7" w:rsidRDefault="006C5BB7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41E6A0DF" w14:textId="77777777" w:rsidR="006C5BB7" w:rsidRPr="003255D7" w:rsidRDefault="006C5BB7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59F76E66" w14:textId="77777777" w:rsidR="006C5BB7" w:rsidRPr="006C5BB7" w:rsidRDefault="006C5BB7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Analysis, Creativity, Knowledge, Leadership, Tactics</w:t>
            </w:r>
          </w:p>
          <w:p w14:paraId="2587D724" w14:textId="77777777" w:rsidR="006C5BB7" w:rsidRPr="00254F06" w:rsidRDefault="006C5BB7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6C5BB7">
              <w:rPr>
                <w:rFonts w:ascii="Arial" w:hAnsi="Arial" w:cs="Arial"/>
                <w:sz w:val="18"/>
                <w:szCs w:val="18"/>
              </w:rPr>
              <w:t>Compassion, Courage, Endeavour, Integrity, Respect</w:t>
            </w:r>
          </w:p>
          <w:p w14:paraId="5C1E342B" w14:textId="27DEE0B1" w:rsidR="00254F06" w:rsidRPr="003255D7" w:rsidRDefault="0073012B" w:rsidP="00BC786D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Competitive, Fitness, Movement, Skill Development, Technique</w:t>
            </w:r>
          </w:p>
        </w:tc>
        <w:tc>
          <w:tcPr>
            <w:tcW w:w="5292" w:type="dxa"/>
          </w:tcPr>
          <w:p w14:paraId="47C0C4D6" w14:textId="77777777" w:rsidR="00254F06" w:rsidRPr="008F7469" w:rsidRDefault="00254F06" w:rsidP="00254F06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to</w:t>
            </w:r>
          </w:p>
          <w:p w14:paraId="494C21C1" w14:textId="77777777" w:rsidR="00254F06" w:rsidRPr="00254F06" w:rsidRDefault="00254F06" w:rsidP="00254F0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 xml:space="preserve">make suggestions to improve play, </w:t>
            </w:r>
            <w:proofErr w:type="spellStart"/>
            <w:r w:rsidRPr="00254F06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254F06">
              <w:rPr>
                <w:rFonts w:ascii="Arial" w:hAnsi="Arial" w:cs="Arial"/>
                <w:sz w:val="18"/>
                <w:szCs w:val="18"/>
              </w:rPr>
              <w:t xml:space="preserve"> attack and defence tactics</w:t>
            </w:r>
          </w:p>
          <w:p w14:paraId="08B7C50E" w14:textId="77777777" w:rsidR="00254F06" w:rsidRPr="00254F06" w:rsidRDefault="00254F06" w:rsidP="00254F0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>explain the range of decisions they have to make in a game</w:t>
            </w:r>
          </w:p>
          <w:p w14:paraId="0D0F58B2" w14:textId="77777777" w:rsidR="00254F06" w:rsidRPr="00254F06" w:rsidRDefault="00254F06" w:rsidP="00254F0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>identify aspects of technique that require practice and improvement</w:t>
            </w:r>
          </w:p>
          <w:p w14:paraId="6E21D91E" w14:textId="77777777" w:rsidR="00254F06" w:rsidRPr="00254F06" w:rsidRDefault="00254F06" w:rsidP="00254F0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</w:pPr>
            <w:r w:rsidRPr="00254F06"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to improvise and extend movement ideas on their own and with others</w:t>
            </w:r>
          </w:p>
          <w:p w14:paraId="239347F7" w14:textId="77777777" w:rsidR="00254F06" w:rsidRPr="00254F06" w:rsidRDefault="00254F06" w:rsidP="00254F0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</w:pPr>
            <w:r w:rsidRPr="00254F06"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to create, develop and structure solo, duo and group motifs to create different types of dance</w:t>
            </w:r>
          </w:p>
          <w:p w14:paraId="1F409F55" w14:textId="5F8CEADE" w:rsidR="006C5BB7" w:rsidRPr="00254F06" w:rsidRDefault="00254F06" w:rsidP="00254F06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54F06"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to perform dances communicating artistic intention and focusing on clarity of movement and spatial and group awareness</w:t>
            </w:r>
          </w:p>
          <w:p w14:paraId="3C1B3997" w14:textId="77777777" w:rsidR="00254F06" w:rsidRPr="0073012B" w:rsidRDefault="00254F06" w:rsidP="0073012B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8C97D0F" w14:textId="77777777" w:rsidR="00254F06" w:rsidRPr="003255D7" w:rsidRDefault="00254F06" w:rsidP="00254F06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74CF777F" w14:textId="77777777" w:rsidR="00254F06" w:rsidRPr="006C5BB7" w:rsidRDefault="00254F06" w:rsidP="00254F06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Analysis, Creativity, Knowledge, Leadership, Tactics</w:t>
            </w:r>
          </w:p>
          <w:p w14:paraId="5628352D" w14:textId="489986C9" w:rsidR="00254F06" w:rsidRPr="0073012B" w:rsidRDefault="00254F06" w:rsidP="00254F06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6C5BB7">
              <w:rPr>
                <w:rFonts w:ascii="Arial" w:hAnsi="Arial" w:cs="Arial"/>
                <w:sz w:val="18"/>
                <w:szCs w:val="18"/>
              </w:rPr>
              <w:t>Compassion, Courage, Endeavour, Integrity, Respect</w:t>
            </w:r>
          </w:p>
          <w:p w14:paraId="44D4B2B2" w14:textId="2ED84329" w:rsidR="0073012B" w:rsidRPr="00254F06" w:rsidRDefault="0073012B" w:rsidP="00254F06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Competitive, Fitness, Movement, Skill Development, Technique</w:t>
            </w:r>
          </w:p>
          <w:p w14:paraId="3BC52D45" w14:textId="2AD74361" w:rsidR="00254F06" w:rsidRPr="00254F06" w:rsidRDefault="00254F06" w:rsidP="00254F06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5292" w:type="dxa"/>
          </w:tcPr>
          <w:p w14:paraId="7047290C" w14:textId="31F747D9" w:rsidR="004A5907" w:rsidRPr="004A5907" w:rsidRDefault="004A5907" w:rsidP="004A5907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A5907">
              <w:rPr>
                <w:rFonts w:ascii="Arial" w:hAnsi="Arial" w:cs="Arial"/>
                <w:sz w:val="18"/>
                <w:szCs w:val="18"/>
              </w:rPr>
              <w:t>How to</w:t>
            </w:r>
          </w:p>
          <w:p w14:paraId="685789E8" w14:textId="77777777" w:rsidR="006F38DC" w:rsidRPr="00FC6940" w:rsidRDefault="006F38DC" w:rsidP="006F38DC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identify when to attack and when to defend as batters, selecting appropriate shots and directing the ball to space with purpose</w:t>
            </w:r>
          </w:p>
          <w:p w14:paraId="01527256" w14:textId="77777777" w:rsidR="006F38DC" w:rsidRPr="00FC6940" w:rsidRDefault="006F38DC" w:rsidP="006F38DC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describe a batter’s strengths and work as a team to place a field that makes it difficult to bat against</w:t>
            </w:r>
          </w:p>
          <w:p w14:paraId="52F8F3AE" w14:textId="77777777" w:rsidR="006F38DC" w:rsidRPr="00FC6940" w:rsidRDefault="006F38DC" w:rsidP="006F38DC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explain where to aim and how to change the speed and flight to restrict the batter and bowl to their field</w:t>
            </w:r>
          </w:p>
          <w:p w14:paraId="33A93B05" w14:textId="77777777" w:rsidR="006F38DC" w:rsidRPr="00FC6940" w:rsidRDefault="006F38DC" w:rsidP="006F38DC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identify that speed, power and quick reactions are needed to play these games well</w:t>
            </w:r>
          </w:p>
          <w:p w14:paraId="37476488" w14:textId="6CF6863D" w:rsidR="00FC6940" w:rsidRPr="00B10BF1" w:rsidRDefault="00FC6940" w:rsidP="00B10BF1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adapt their skills to the needs of events</w:t>
            </w:r>
            <w:r w:rsidR="00B10BF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10BF1">
              <w:rPr>
                <w:rFonts w:ascii="Arial" w:hAnsi="Arial" w:cs="Arial"/>
                <w:sz w:val="18"/>
                <w:szCs w:val="18"/>
              </w:rPr>
              <w:t>apply strategies for effective competitive performance</w:t>
            </w:r>
          </w:p>
          <w:p w14:paraId="008E1C89" w14:textId="5157AE6A" w:rsidR="00FC6940" w:rsidRDefault="00FC6940" w:rsidP="006F38DC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 xml:space="preserve">prepare and recover from exercise safely and effectively and to know the principles </w:t>
            </w:r>
            <w:r>
              <w:rPr>
                <w:rFonts w:ascii="Arial" w:hAnsi="Arial" w:cs="Arial"/>
                <w:sz w:val="18"/>
                <w:szCs w:val="18"/>
              </w:rPr>
              <w:t>of training u</w:t>
            </w:r>
            <w:r w:rsidRPr="00FC6940">
              <w:rPr>
                <w:rFonts w:ascii="Arial" w:hAnsi="Arial" w:cs="Arial"/>
                <w:sz w:val="18"/>
                <w:szCs w:val="18"/>
              </w:rPr>
              <w:t>sed</w:t>
            </w:r>
          </w:p>
          <w:p w14:paraId="48E88A3A" w14:textId="111270A3" w:rsidR="00FC6940" w:rsidRPr="00FC6940" w:rsidRDefault="00FC6940" w:rsidP="006F38DC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recognise that different types of activity require different types of fitness</w:t>
            </w:r>
          </w:p>
          <w:p w14:paraId="48E9D90E" w14:textId="77777777" w:rsidR="00FC6940" w:rsidRPr="00FC6940" w:rsidRDefault="00FC6940" w:rsidP="006F38DC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understand the nature of athletic activities and make effective evaluations of strengths and weaknesses in their own and others’ performance</w:t>
            </w:r>
          </w:p>
          <w:p w14:paraId="75D50013" w14:textId="77777777" w:rsidR="00FC6940" w:rsidRPr="003255D7" w:rsidRDefault="00FC6940" w:rsidP="00FC6940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0770C2DB" w14:textId="77777777" w:rsidR="00FC6940" w:rsidRPr="006C5BB7" w:rsidRDefault="00FC6940" w:rsidP="006F38DC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Analysis, Creativity, Knowledge, Leadership, Tactics</w:t>
            </w:r>
          </w:p>
          <w:p w14:paraId="0BEFF90B" w14:textId="77777777" w:rsidR="00FC6940" w:rsidRPr="0073012B" w:rsidRDefault="00FC6940" w:rsidP="006F38DC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6C5BB7">
              <w:rPr>
                <w:rFonts w:ascii="Arial" w:hAnsi="Arial" w:cs="Arial"/>
                <w:sz w:val="18"/>
                <w:szCs w:val="18"/>
              </w:rPr>
              <w:t>Compassion, Courage, Endeavour, Integrity, Respect</w:t>
            </w:r>
          </w:p>
          <w:p w14:paraId="714D49DD" w14:textId="26071470" w:rsidR="00FC6940" w:rsidRPr="00FC6940" w:rsidRDefault="00FC6940" w:rsidP="00B10BF1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Competitive, Fitness, Movement, Skill Development, Technique</w:t>
            </w:r>
          </w:p>
        </w:tc>
      </w:tr>
      <w:tr w:rsidR="00FE0B64" w:rsidRPr="003255D7" w14:paraId="1D21168F" w14:textId="77777777" w:rsidTr="7F67E68C">
        <w:trPr>
          <w:trHeight w:val="57"/>
        </w:trPr>
        <w:tc>
          <w:tcPr>
            <w:tcW w:w="15876" w:type="dxa"/>
            <w:gridSpan w:val="3"/>
            <w:shd w:val="clear" w:color="auto" w:fill="F2F2F2" w:themeFill="background1" w:themeFillShade="F2"/>
            <w:vAlign w:val="center"/>
          </w:tcPr>
          <w:p w14:paraId="013303B0" w14:textId="20C6EEB7" w:rsidR="00FE0B64" w:rsidRPr="00FE0B64" w:rsidRDefault="00FE0B64" w:rsidP="00FE0B64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lastRenderedPageBreak/>
              <w:t xml:space="preserve">They will understand </w:t>
            </w:r>
            <w:r>
              <w:rPr>
                <w:rFonts w:ascii="Arial" w:hAnsi="Arial" w:cs="Arial"/>
                <w:sz w:val="20"/>
                <w:szCs w:val="20"/>
              </w:rPr>
              <w:t xml:space="preserve">(feeling)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concepts)</w:t>
            </w:r>
          </w:p>
        </w:tc>
      </w:tr>
      <w:tr w:rsidR="00716B26" w:rsidRPr="003255D7" w14:paraId="5435FD79" w14:textId="77777777" w:rsidTr="7F67E68C">
        <w:trPr>
          <w:trHeight w:val="3118"/>
        </w:trPr>
        <w:tc>
          <w:tcPr>
            <w:tcW w:w="5292" w:type="dxa"/>
          </w:tcPr>
          <w:p w14:paraId="577A2D23" w14:textId="6F41C39D" w:rsidR="00746CEB" w:rsidRPr="00104F8A" w:rsidRDefault="001C65ED" w:rsidP="00104F8A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Compassion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Be aware that not everyone has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the same ability; be patient and understanding of one another.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Work together in teams/groups to be successful</w:t>
            </w:r>
          </w:p>
          <w:p w14:paraId="07EA7EB5" w14:textId="540A3E27" w:rsidR="001C65ED" w:rsidRDefault="001C65ED" w:rsidP="00716B2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Courage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 – try to implement new skills, even if they are difficult or carry an element of risk e.g. tackling in rugby</w:t>
            </w:r>
          </w:p>
          <w:p w14:paraId="16B6252A" w14:textId="59EAB793" w:rsidR="001C65ED" w:rsidRPr="00820628" w:rsidRDefault="001C65ED" w:rsidP="00820628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Endeavour</w:t>
            </w:r>
            <w:r w:rsidR="00820628"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="00820628" w:rsidRPr="00820628">
              <w:rPr>
                <w:rFonts w:ascii="Arial" w:hAnsi="Arial" w:cs="Arial"/>
                <w:sz w:val="18"/>
                <w:szCs w:val="18"/>
              </w:rPr>
              <w:t>Participate fully in all</w:t>
            </w:r>
            <w:r w:rsidR="0082062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20628" w:rsidRPr="00820628">
              <w:rPr>
                <w:rFonts w:ascii="Arial" w:hAnsi="Arial" w:cs="Arial"/>
                <w:sz w:val="18"/>
                <w:szCs w:val="18"/>
              </w:rPr>
              <w:t>lessons</w:t>
            </w:r>
            <w:r w:rsidR="00820628">
              <w:rPr>
                <w:rFonts w:ascii="Arial" w:hAnsi="Arial" w:cs="Arial"/>
                <w:sz w:val="18"/>
                <w:szCs w:val="18"/>
              </w:rPr>
              <w:t>. Aim to do your best in all activities and contribute to a team.</w:t>
            </w:r>
          </w:p>
          <w:p w14:paraId="3A0AB617" w14:textId="5E619BF9" w:rsidR="001C65ED" w:rsidRDefault="001C65ED" w:rsidP="00104F8A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Integrity</w:t>
            </w:r>
            <w:r w:rsidR="00820628"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Take ownership of your behaviour</w:t>
            </w:r>
            <w:r w:rsidR="00104F8A">
              <w:rPr>
                <w:rFonts w:ascii="Arial" w:hAnsi="Arial" w:cs="Arial"/>
                <w:sz w:val="18"/>
                <w:szCs w:val="18"/>
              </w:rPr>
              <w:t>. Be honest when performing, refereeing or umpiring</w:t>
            </w:r>
          </w:p>
          <w:p w14:paraId="757222B4" w14:textId="77D11902" w:rsidR="00716B26" w:rsidRPr="003255D7" w:rsidRDefault="001C65ED" w:rsidP="00716B2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Respect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– Follow the rules of the game.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>Be supportive and respond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 xml:space="preserve">positively to the 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contributions of teammates and opponents in games and your peers in gymnastics.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 xml:space="preserve">Ensure learning proceeds smoothly by being on time and with all </w:t>
            </w:r>
            <w:r w:rsidR="00746CEB">
              <w:rPr>
                <w:rFonts w:ascii="Arial" w:hAnsi="Arial" w:cs="Arial"/>
                <w:sz w:val="18"/>
                <w:szCs w:val="18"/>
              </w:rPr>
              <w:t>PE uniform</w:t>
            </w:r>
          </w:p>
        </w:tc>
        <w:tc>
          <w:tcPr>
            <w:tcW w:w="5292" w:type="dxa"/>
          </w:tcPr>
          <w:p w14:paraId="5BC7D414" w14:textId="4DA38135" w:rsidR="00254F06" w:rsidRDefault="00254F06" w:rsidP="00254F0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Compassion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Be aware that not everyone has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the same ability; be patient and understanding of one another.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Work together in teams/groups to be successful</w:t>
            </w:r>
          </w:p>
          <w:p w14:paraId="1C1FF90E" w14:textId="25DA6083" w:rsidR="00254F06" w:rsidRPr="00746CEB" w:rsidRDefault="00254F06" w:rsidP="00746CEB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Courage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 – try to implement new skills and perform in front of your peers.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>Change and adapt following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>feedback in order to improve and progress further</w:t>
            </w:r>
          </w:p>
          <w:p w14:paraId="11A2563F" w14:textId="3943350C" w:rsidR="00254F06" w:rsidRDefault="00254F06" w:rsidP="00254F0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Endeavour</w:t>
            </w:r>
            <w:r w:rsidR="00820628"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="00820628" w:rsidRPr="00820628">
              <w:rPr>
                <w:rFonts w:ascii="Arial" w:hAnsi="Arial" w:cs="Arial"/>
                <w:sz w:val="18"/>
                <w:szCs w:val="18"/>
              </w:rPr>
              <w:t>Participate fully in all</w:t>
            </w:r>
            <w:r w:rsidR="0082062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20628" w:rsidRPr="00820628">
              <w:rPr>
                <w:rFonts w:ascii="Arial" w:hAnsi="Arial" w:cs="Arial"/>
                <w:sz w:val="18"/>
                <w:szCs w:val="18"/>
              </w:rPr>
              <w:t>lessons</w:t>
            </w:r>
            <w:r w:rsidR="00820628">
              <w:rPr>
                <w:rFonts w:ascii="Arial" w:hAnsi="Arial" w:cs="Arial"/>
                <w:sz w:val="18"/>
                <w:szCs w:val="18"/>
              </w:rPr>
              <w:t>. Aim to do your best in all activities and contribute to group work.</w:t>
            </w:r>
          </w:p>
          <w:p w14:paraId="1BD35F4B" w14:textId="6DD7DA53" w:rsidR="00254F06" w:rsidRDefault="00254F06" w:rsidP="00254F0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Integrity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Take ownership of your behaviour</w:t>
            </w:r>
            <w:r w:rsidR="00104F8A">
              <w:rPr>
                <w:rFonts w:ascii="Arial" w:hAnsi="Arial" w:cs="Arial"/>
                <w:sz w:val="18"/>
                <w:szCs w:val="18"/>
              </w:rPr>
              <w:t>. Be honest when performing, refereeing or umpiring</w:t>
            </w:r>
          </w:p>
          <w:p w14:paraId="56E80DF2" w14:textId="34AAE6CC" w:rsidR="00716B26" w:rsidRPr="003255D7" w:rsidRDefault="00254F06" w:rsidP="00254F06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Respect</w:t>
            </w:r>
            <w:r w:rsidRPr="003255D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– Follow the rules of the game.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 xml:space="preserve">Be </w:t>
            </w:r>
            <w:proofErr w:type="gramStart"/>
            <w:r w:rsidR="00746CEB" w:rsidRPr="00746CEB">
              <w:rPr>
                <w:rFonts w:ascii="Arial" w:hAnsi="Arial" w:cs="Arial"/>
                <w:sz w:val="18"/>
                <w:szCs w:val="18"/>
              </w:rPr>
              <w:t>supportive and respond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>positively to the contributions of others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 in games</w:t>
            </w:r>
            <w:proofErr w:type="gramEnd"/>
            <w:r w:rsidR="00746CEB">
              <w:rPr>
                <w:rFonts w:ascii="Arial" w:hAnsi="Arial" w:cs="Arial"/>
                <w:sz w:val="18"/>
                <w:szCs w:val="18"/>
              </w:rPr>
              <w:t xml:space="preserve"> and dance when watching/appraising performances.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 xml:space="preserve">Ensure learning proceeds smoothly by being on time and with all </w:t>
            </w:r>
            <w:r w:rsidR="00746CEB">
              <w:rPr>
                <w:rFonts w:ascii="Arial" w:hAnsi="Arial" w:cs="Arial"/>
                <w:sz w:val="18"/>
                <w:szCs w:val="18"/>
              </w:rPr>
              <w:t>PE uniform</w:t>
            </w:r>
          </w:p>
        </w:tc>
        <w:tc>
          <w:tcPr>
            <w:tcW w:w="5292" w:type="dxa"/>
          </w:tcPr>
          <w:p w14:paraId="6D94F71A" w14:textId="44C89379" w:rsidR="00254F06" w:rsidRDefault="00254F06" w:rsidP="00254F0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Compassion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Be aware that not everyone has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the same ability; be patient and understanding of one another.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Work together in teams/groups to be successful</w:t>
            </w:r>
          </w:p>
          <w:p w14:paraId="06D88980" w14:textId="5FADA0FF" w:rsidR="00254F06" w:rsidRDefault="00254F06" w:rsidP="00254F0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Courage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– try to implement new skills and perform in front of your peers. </w:t>
            </w:r>
            <w:r w:rsidR="00104F8A" w:rsidRPr="00746CEB">
              <w:rPr>
                <w:rFonts w:ascii="Arial" w:hAnsi="Arial" w:cs="Arial"/>
                <w:sz w:val="18"/>
                <w:szCs w:val="18"/>
              </w:rPr>
              <w:t>Change and adapt following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4F8A" w:rsidRPr="00746CEB">
              <w:rPr>
                <w:rFonts w:ascii="Arial" w:hAnsi="Arial" w:cs="Arial"/>
                <w:sz w:val="18"/>
                <w:szCs w:val="18"/>
              </w:rPr>
              <w:t>feedback in order to improve and progress further</w:t>
            </w:r>
          </w:p>
          <w:p w14:paraId="3C1F9A17" w14:textId="0F550CEE" w:rsidR="00254F06" w:rsidRDefault="00254F06" w:rsidP="00254F0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Endeavour</w:t>
            </w:r>
            <w:r w:rsidR="00820628"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="00820628" w:rsidRPr="00820628">
              <w:rPr>
                <w:rFonts w:ascii="Arial" w:hAnsi="Arial" w:cs="Arial"/>
                <w:sz w:val="18"/>
                <w:szCs w:val="18"/>
              </w:rPr>
              <w:t>Participate fully in all</w:t>
            </w:r>
            <w:r w:rsidR="0082062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20628" w:rsidRPr="00820628">
              <w:rPr>
                <w:rFonts w:ascii="Arial" w:hAnsi="Arial" w:cs="Arial"/>
                <w:sz w:val="18"/>
                <w:szCs w:val="18"/>
              </w:rPr>
              <w:t>lessons</w:t>
            </w:r>
            <w:r w:rsidR="00820628">
              <w:rPr>
                <w:rFonts w:ascii="Arial" w:hAnsi="Arial" w:cs="Arial"/>
                <w:sz w:val="18"/>
                <w:szCs w:val="18"/>
              </w:rPr>
              <w:t>. Aim to do your best in all activities and contribute to a team.</w:t>
            </w:r>
          </w:p>
          <w:p w14:paraId="23672CBD" w14:textId="6707C3DA" w:rsidR="00254F06" w:rsidRDefault="00254F06" w:rsidP="00254F0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Integrity</w:t>
            </w:r>
            <w:r w:rsidR="00104F8A"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="00104F8A" w:rsidRPr="00104F8A">
              <w:rPr>
                <w:rFonts w:ascii="Arial" w:hAnsi="Arial" w:cs="Arial"/>
                <w:sz w:val="18"/>
                <w:szCs w:val="18"/>
              </w:rPr>
              <w:t>Take ownership of your behaviour</w:t>
            </w:r>
            <w:r w:rsidR="00104F8A">
              <w:rPr>
                <w:rFonts w:ascii="Arial" w:hAnsi="Arial" w:cs="Arial"/>
                <w:sz w:val="18"/>
                <w:szCs w:val="18"/>
              </w:rPr>
              <w:t>. Be honest when performing, refereeing or umpiring</w:t>
            </w:r>
          </w:p>
          <w:p w14:paraId="66BF4E91" w14:textId="003CD93E" w:rsidR="00716B26" w:rsidRPr="003255D7" w:rsidRDefault="00254F06" w:rsidP="00820628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Respect</w:t>
            </w:r>
            <w:r w:rsidRPr="003255D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- Follow the rules of the game.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>Be supportive and respond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>positively to the contributions of others</w:t>
            </w:r>
            <w:r w:rsidR="00746CEB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746CEB" w:rsidRPr="00746CEB">
              <w:rPr>
                <w:rFonts w:ascii="Arial" w:hAnsi="Arial" w:cs="Arial"/>
                <w:sz w:val="18"/>
                <w:szCs w:val="18"/>
              </w:rPr>
              <w:t xml:space="preserve">Ensure learning proceeds smoothly by being on time and with all </w:t>
            </w:r>
            <w:r w:rsidR="00746CEB">
              <w:rPr>
                <w:rFonts w:ascii="Arial" w:hAnsi="Arial" w:cs="Arial"/>
                <w:sz w:val="18"/>
                <w:szCs w:val="18"/>
              </w:rPr>
              <w:t>PE uniform</w:t>
            </w:r>
          </w:p>
        </w:tc>
      </w:tr>
      <w:tr w:rsidR="00FE0B64" w:rsidRPr="003255D7" w14:paraId="41B04500" w14:textId="77777777" w:rsidTr="7F67E68C">
        <w:trPr>
          <w:trHeight w:val="227"/>
        </w:trPr>
        <w:tc>
          <w:tcPr>
            <w:tcW w:w="15876" w:type="dxa"/>
            <w:gridSpan w:val="3"/>
            <w:shd w:val="clear" w:color="auto" w:fill="F2F2F2" w:themeFill="background1" w:themeFillShade="F2"/>
          </w:tcPr>
          <w:p w14:paraId="1FB6C500" w14:textId="0BCF2EA6" w:rsidR="00FE0B64" w:rsidRPr="00FE0B64" w:rsidRDefault="00FE0B64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  <w:r>
              <w:rPr>
                <w:rFonts w:ascii="Arial" w:hAnsi="Arial" w:cs="Arial"/>
                <w:sz w:val="20"/>
                <w:szCs w:val="20"/>
              </w:rPr>
              <w:t xml:space="preserve">(doing)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skills)</w:t>
            </w:r>
          </w:p>
        </w:tc>
      </w:tr>
      <w:tr w:rsidR="001C65ED" w:rsidRPr="003255D7" w14:paraId="362510AC" w14:textId="77777777" w:rsidTr="7F67E68C">
        <w:trPr>
          <w:trHeight w:val="3118"/>
        </w:trPr>
        <w:tc>
          <w:tcPr>
            <w:tcW w:w="5292" w:type="dxa"/>
          </w:tcPr>
          <w:p w14:paraId="3579FA5E" w14:textId="77777777" w:rsidR="001C65ED" w:rsidRP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use an increasing range of personal techniques consistently, accurately and fluently while playing small-sided games</w:t>
            </w:r>
          </w:p>
          <w:p w14:paraId="2386C5F6" w14:textId="77777777" w:rsidR="001C65ED" w:rsidRP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adapt skills to different situations</w:t>
            </w:r>
          </w:p>
          <w:p w14:paraId="2ED20FCF" w14:textId="77777777" w:rsidR="001C65ED" w:rsidRP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describe what they need to do to improve their own fitness</w:t>
            </w:r>
          </w:p>
          <w:p w14:paraId="4BB53245" w14:textId="77777777" w:rsidR="001C65ED" w:rsidRP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design and carry out warm-up and cool-down routines safely and effectively</w:t>
            </w:r>
          </w:p>
          <w:p w14:paraId="600F015E" w14:textId="77777777" w:rsid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hit the ball with reasonable consistency and accuracy in cooperative and competitive rallies</w:t>
            </w:r>
          </w:p>
          <w:p w14:paraId="0C235F49" w14:textId="423E033D" w:rsidR="001C65ED" w:rsidRP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play a range of different shots on both sides of the body with sound basic technique in backswing, contact and follow-through</w:t>
            </w:r>
          </w:p>
          <w:p w14:paraId="331CAA85" w14:textId="77777777" w:rsid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select and implement simple shot combinations which move their opponent out of position</w:t>
            </w:r>
          </w:p>
          <w:p w14:paraId="1A2DBD9D" w14:textId="77777777" w:rsidR="001C65ED" w:rsidRP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perform single and linked actions accurately</w:t>
            </w:r>
          </w:p>
          <w:p w14:paraId="67CFFA83" w14:textId="77777777" w:rsidR="001C65ED" w:rsidRP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perform a wider range of skills, actions and agilities including rolls, flight from hands, partner supports and balances, and some vaults</w:t>
            </w:r>
          </w:p>
          <w:p w14:paraId="30CA628F" w14:textId="77777777" w:rsidR="001C65ED" w:rsidRP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consistently show control, tension and extension use transference of weight effectively</w:t>
            </w:r>
          </w:p>
          <w:p w14:paraId="176F2FE3" w14:textId="5F33E229" w:rsidR="001C65ED" w:rsidRPr="001C65ED" w:rsidRDefault="001C65ED" w:rsidP="001C65ED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design and perform aesthetically pleasing and imaginative sequences</w:t>
            </w:r>
          </w:p>
        </w:tc>
        <w:tc>
          <w:tcPr>
            <w:tcW w:w="5292" w:type="dxa"/>
          </w:tcPr>
          <w:p w14:paraId="72500605" w14:textId="77777777" w:rsidR="0073012B" w:rsidRPr="001C65ED" w:rsidRDefault="0073012B" w:rsidP="0073012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use an increasing range of personal techniques consistently, accurately and fluently while playing small-sided games</w:t>
            </w:r>
          </w:p>
          <w:p w14:paraId="0303CFAD" w14:textId="77777777" w:rsidR="0073012B" w:rsidRPr="001C65ED" w:rsidRDefault="0073012B" w:rsidP="0073012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adapt skills to different situations</w:t>
            </w:r>
          </w:p>
          <w:p w14:paraId="4442DC04" w14:textId="77777777" w:rsidR="0073012B" w:rsidRPr="001C65ED" w:rsidRDefault="0073012B" w:rsidP="0073012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describe what they need to do to improve their own fitness</w:t>
            </w:r>
          </w:p>
          <w:p w14:paraId="53FF59D3" w14:textId="77777777" w:rsidR="0073012B" w:rsidRPr="001C65ED" w:rsidRDefault="0073012B" w:rsidP="0073012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design and carry out warm-up and cool-down routines safely and effectively</w:t>
            </w:r>
          </w:p>
          <w:p w14:paraId="2B2CA32C" w14:textId="77777777" w:rsidR="0073012B" w:rsidRPr="0073012B" w:rsidRDefault="0073012B" w:rsidP="0073012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improvise and perform a range of actions with clarity and control</w:t>
            </w:r>
          </w:p>
          <w:p w14:paraId="6A7C98A3" w14:textId="77777777" w:rsidR="0073012B" w:rsidRPr="0073012B" w:rsidRDefault="0073012B" w:rsidP="0073012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make use of principles of movement when performing individual and preferred actions and phrases</w:t>
            </w:r>
          </w:p>
          <w:p w14:paraId="48F89442" w14:textId="77777777" w:rsidR="0073012B" w:rsidRPr="0073012B" w:rsidRDefault="0073012B" w:rsidP="0073012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perform techniques and ideas that express comic, dramatic or abstract ideas</w:t>
            </w:r>
          </w:p>
          <w:p w14:paraId="035C892A" w14:textId="77777777" w:rsidR="0073012B" w:rsidRPr="0073012B" w:rsidRDefault="0073012B" w:rsidP="0073012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create and perform dances taking account of the range of movements they could use, the use and variation of motifs, group relationships, and the space available</w:t>
            </w:r>
          </w:p>
          <w:p w14:paraId="36A10DD0" w14:textId="323E01FC" w:rsidR="001C65ED" w:rsidRPr="0073012B" w:rsidRDefault="0073012B" w:rsidP="0073012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communicate the story of their dance and show an increasing sensitivity to the accompaniment and other performers</w:t>
            </w:r>
          </w:p>
        </w:tc>
        <w:tc>
          <w:tcPr>
            <w:tcW w:w="5292" w:type="dxa"/>
          </w:tcPr>
          <w:p w14:paraId="08FE9E82" w14:textId="77777777" w:rsidR="00FC6940" w:rsidRPr="00FC6940" w:rsidRDefault="00FC6940" w:rsidP="00FC694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hit with consistency and control</w:t>
            </w:r>
          </w:p>
          <w:p w14:paraId="2B138A70" w14:textId="0A6BDC83" w:rsidR="00FC6940" w:rsidRPr="00FC6940" w:rsidRDefault="00FC6940" w:rsidP="00FC694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grip the bat correctly, move their feet and position their bodies, to direct the ball</w:t>
            </w:r>
          </w:p>
          <w:p w14:paraId="27B2C0C8" w14:textId="11E30E2F" w:rsidR="00FC6940" w:rsidRPr="00FC6940" w:rsidRDefault="00FC6940" w:rsidP="00FC694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bowl reasonably accurately and vary the speed and flight of the ball</w:t>
            </w:r>
          </w:p>
          <w:p w14:paraId="3645A916" w14:textId="77777777" w:rsidR="00FA0EDE" w:rsidRDefault="00FC6940" w:rsidP="00FA0EDE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field securely in that they intercept and catch the ball consistently and throw accurately</w:t>
            </w:r>
          </w:p>
          <w:p w14:paraId="1111549F" w14:textId="77777777" w:rsidR="00FA0EDE" w:rsidRDefault="00FA0EDE" w:rsidP="00FA0EDE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perform a range of running, jumping and throwing skills with control, accuracy, power and sound technique</w:t>
            </w:r>
          </w:p>
          <w:p w14:paraId="15EB5E94" w14:textId="1B045A85" w:rsidR="00FA0EDE" w:rsidRPr="00FA0EDE" w:rsidRDefault="00FA0EDE" w:rsidP="00FA0EDE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show a good range of skills used over different times and distances and the ability to vary them to suit the needs of the activity or event</w:t>
            </w:r>
          </w:p>
          <w:p w14:paraId="17F0F425" w14:textId="77777777" w:rsidR="00FA0EDE" w:rsidRDefault="00FA0EDE" w:rsidP="00FA0EDE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pace their effort well to meet the needs of a range of activities and events</w:t>
            </w:r>
          </w:p>
          <w:p w14:paraId="01980DB0" w14:textId="00FA2884" w:rsidR="00FA0EDE" w:rsidRPr="00FA0EDE" w:rsidRDefault="00FA0EDE" w:rsidP="00FA0EDE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perform effectively in different events by adapting their skills to meet the challenges and tasks set</w:t>
            </w:r>
          </w:p>
          <w:p w14:paraId="50BE7897" w14:textId="4B03B3DF" w:rsidR="001C65ED" w:rsidRPr="00FA0EDE" w:rsidRDefault="00FA0EDE" w:rsidP="00FA0EDE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select appropriate exercises to put into their warm-up and cool-down activities to suit the event</w:t>
            </w:r>
          </w:p>
        </w:tc>
      </w:tr>
      <w:bookmarkEnd w:id="0"/>
    </w:tbl>
    <w:p w14:paraId="46FD6BD4" w14:textId="77777777" w:rsidR="0053759B" w:rsidRPr="003255D7" w:rsidRDefault="0053759B" w:rsidP="00BC786D">
      <w:pPr>
        <w:spacing w:after="0"/>
        <w:contextualSpacing/>
        <w:rPr>
          <w:rFonts w:ascii="Arial" w:hAnsi="Arial" w:cs="Arial"/>
        </w:rPr>
      </w:pPr>
    </w:p>
    <w:p w14:paraId="031E7996" w14:textId="263D3A92" w:rsidR="00E1611D" w:rsidRDefault="00E1611D" w:rsidP="00BC786D">
      <w:pPr>
        <w:spacing w:after="0"/>
        <w:contextualSpacing/>
        <w:rPr>
          <w:rFonts w:ascii="Arial" w:hAnsi="Arial" w:cs="Arial"/>
        </w:rPr>
      </w:pPr>
    </w:p>
    <w:p w14:paraId="15FCC996" w14:textId="1DCE2B1A" w:rsidR="00FE0B64" w:rsidRDefault="00FE0B64" w:rsidP="00BC786D">
      <w:pPr>
        <w:spacing w:after="0"/>
        <w:contextualSpacing/>
        <w:rPr>
          <w:rFonts w:ascii="Arial" w:hAnsi="Arial" w:cs="Arial"/>
        </w:rPr>
      </w:pPr>
    </w:p>
    <w:p w14:paraId="09585359" w14:textId="1C823B13" w:rsidR="00FE0B64" w:rsidRDefault="00FE0B64" w:rsidP="00BC786D">
      <w:pPr>
        <w:spacing w:after="0"/>
        <w:contextualSpacing/>
        <w:rPr>
          <w:rFonts w:ascii="Arial" w:hAnsi="Arial" w:cs="Arial"/>
        </w:rPr>
      </w:pPr>
    </w:p>
    <w:p w14:paraId="4B211527" w14:textId="77777777" w:rsidR="00FE0B64" w:rsidRPr="003255D7" w:rsidRDefault="00FE0B64" w:rsidP="00BC786D">
      <w:pPr>
        <w:spacing w:after="0"/>
        <w:contextualSpacing/>
        <w:rPr>
          <w:rFonts w:ascii="Arial" w:hAnsi="Arial" w:cs="Arial"/>
        </w:rPr>
      </w:pPr>
    </w:p>
    <w:p w14:paraId="432B339A" w14:textId="77777777" w:rsidR="00423242" w:rsidRPr="003255D7" w:rsidRDefault="00423242" w:rsidP="00BC786D">
      <w:pPr>
        <w:spacing w:after="0"/>
        <w:contextualSpacing/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6591"/>
      </w:tblGrid>
      <w:tr w:rsidR="00423242" w:rsidRPr="003255D7" w14:paraId="360AE555" w14:textId="77777777" w:rsidTr="005D09A6">
        <w:trPr>
          <w:trHeight w:val="1417"/>
        </w:trPr>
        <w:tc>
          <w:tcPr>
            <w:tcW w:w="2694" w:type="dxa"/>
            <w:vAlign w:val="center"/>
          </w:tcPr>
          <w:p w14:paraId="6B67790E" w14:textId="77777777" w:rsidR="00423242" w:rsidRPr="003255D7" w:rsidRDefault="0042324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59F99BC2" wp14:editId="57D9365F">
                  <wp:extent cx="668656" cy="77152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vAlign w:val="center"/>
          </w:tcPr>
          <w:p w14:paraId="7B9C0452" w14:textId="77777777" w:rsidR="00423242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r w:rsidRPr="003255D7">
              <w:rPr>
                <w:rFonts w:ascii="Arial" w:hAnsi="Arial" w:cs="Arial"/>
                <w:b/>
                <w:sz w:val="40"/>
                <w:szCs w:val="40"/>
              </w:rPr>
              <w:t>Dallam School</w:t>
            </w:r>
          </w:p>
          <w:p w14:paraId="2B5EAFE8" w14:textId="77777777" w:rsidR="00423242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vAlign w:val="center"/>
          </w:tcPr>
          <w:p w14:paraId="6A8F2355" w14:textId="5826F6D3" w:rsidR="00423242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Department: </w:t>
            </w:r>
            <w:r w:rsidR="00FE0B64">
              <w:rPr>
                <w:rFonts w:ascii="Arial" w:hAnsi="Arial" w:cs="Arial"/>
                <w:b/>
                <w:sz w:val="28"/>
                <w:szCs w:val="28"/>
              </w:rPr>
              <w:t>P.E.</w:t>
            </w:r>
          </w:p>
          <w:p w14:paraId="645C5B6C" w14:textId="77777777" w:rsidR="00423242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Year Group: </w:t>
            </w:r>
            <w:r w:rsidR="00A06AA9"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  <w:p w14:paraId="104B5BBC" w14:textId="276745C4" w:rsidR="00EE3B71" w:rsidRPr="00C42790" w:rsidRDefault="00EE3B71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2790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Focus: </w:t>
            </w:r>
            <w:r w:rsidR="00C42790" w:rsidRPr="00C42790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Learning to Learn and to Lead</w:t>
            </w:r>
          </w:p>
        </w:tc>
      </w:tr>
    </w:tbl>
    <w:p w14:paraId="5B0CC3E5" w14:textId="77777777" w:rsidR="00423242" w:rsidRPr="003255D7" w:rsidRDefault="00423242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p w14:paraId="13C4161D" w14:textId="77777777" w:rsidR="00423242" w:rsidRPr="003255D7" w:rsidRDefault="00423242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5292"/>
        <w:gridCol w:w="5292"/>
        <w:gridCol w:w="5292"/>
      </w:tblGrid>
      <w:tr w:rsidR="00C42790" w:rsidRPr="003255D7" w14:paraId="47F9177D" w14:textId="77777777" w:rsidTr="005D09A6">
        <w:trPr>
          <w:trHeight w:val="454"/>
        </w:trPr>
        <w:tc>
          <w:tcPr>
            <w:tcW w:w="5292" w:type="dxa"/>
            <w:vAlign w:val="center"/>
          </w:tcPr>
          <w:p w14:paraId="608D8816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bookmarkStart w:id="1" w:name="_Hlk106309727"/>
            <w:r w:rsidRPr="003255D7">
              <w:rPr>
                <w:rFonts w:ascii="Arial" w:hAnsi="Arial" w:cs="Arial"/>
                <w:b/>
                <w:bCs/>
              </w:rPr>
              <w:t>AUTUMN</w:t>
            </w:r>
          </w:p>
        </w:tc>
        <w:tc>
          <w:tcPr>
            <w:tcW w:w="5292" w:type="dxa"/>
            <w:vAlign w:val="center"/>
          </w:tcPr>
          <w:p w14:paraId="30AA8FA1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5292" w:type="dxa"/>
            <w:vAlign w:val="center"/>
          </w:tcPr>
          <w:p w14:paraId="1A54F2F3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SUMMER</w:t>
            </w:r>
          </w:p>
        </w:tc>
      </w:tr>
      <w:tr w:rsidR="00C42790" w:rsidRPr="003255D7" w14:paraId="656782D9" w14:textId="77777777" w:rsidTr="005D09A6">
        <w:trPr>
          <w:trHeight w:val="397"/>
        </w:trPr>
        <w:tc>
          <w:tcPr>
            <w:tcW w:w="5292" w:type="dxa"/>
            <w:vAlign w:val="center"/>
          </w:tcPr>
          <w:p w14:paraId="3A06EDA1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1</w:t>
            </w:r>
          </w:p>
          <w:p w14:paraId="36D6FD73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2</w:t>
            </w:r>
          </w:p>
        </w:tc>
        <w:tc>
          <w:tcPr>
            <w:tcW w:w="5292" w:type="dxa"/>
            <w:vAlign w:val="center"/>
          </w:tcPr>
          <w:p w14:paraId="70C5F4F3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3</w:t>
            </w:r>
          </w:p>
          <w:p w14:paraId="7552F5C0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4</w:t>
            </w:r>
          </w:p>
        </w:tc>
        <w:tc>
          <w:tcPr>
            <w:tcW w:w="5292" w:type="dxa"/>
            <w:vAlign w:val="center"/>
          </w:tcPr>
          <w:p w14:paraId="0AAAC11D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5</w:t>
            </w:r>
          </w:p>
          <w:p w14:paraId="53BF1A79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Half term 6</w:t>
            </w:r>
          </w:p>
        </w:tc>
      </w:tr>
      <w:tr w:rsidR="00C42790" w:rsidRPr="003255D7" w14:paraId="55F23F31" w14:textId="77777777" w:rsidTr="005D09A6">
        <w:trPr>
          <w:trHeight w:val="1417"/>
        </w:trPr>
        <w:tc>
          <w:tcPr>
            <w:tcW w:w="5292" w:type="dxa"/>
          </w:tcPr>
          <w:p w14:paraId="4F13B871" w14:textId="77777777" w:rsidR="00C42790" w:rsidRPr="00EE3B71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EE3B71">
              <w:rPr>
                <w:rFonts w:ascii="Arial" w:hAnsi="Arial" w:cs="Arial"/>
                <w:b/>
                <w:bCs/>
              </w:rPr>
              <w:t>Theme / Activity</w:t>
            </w:r>
          </w:p>
          <w:p w14:paraId="42979952" w14:textId="77777777" w:rsidR="00C42790" w:rsidRPr="00EE3B71" w:rsidRDefault="00C42790" w:rsidP="005D09A6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EE3B71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Invasion Games taught through Rugby, Football, Netball &amp; Hockey</w:t>
            </w:r>
          </w:p>
          <w:p w14:paraId="4CE1C990" w14:textId="77777777" w:rsidR="00C42790" w:rsidRPr="00EE3B71" w:rsidRDefault="00C42790" w:rsidP="005D09A6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EE3B71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Net &amp; Wall Games taught through Badminton</w:t>
            </w:r>
          </w:p>
          <w:p w14:paraId="3C04D9F8" w14:textId="77777777" w:rsidR="00C42790" w:rsidRDefault="00C42790" w:rsidP="005D09A6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EE3B71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Gymnastics</w:t>
            </w:r>
          </w:p>
          <w:p w14:paraId="0CFE6CF0" w14:textId="3EE524BA" w:rsidR="00C52157" w:rsidRPr="007713B8" w:rsidRDefault="00C52157" w:rsidP="005D09A6">
            <w:pPr>
              <w:spacing w:line="259" w:lineRule="auto"/>
              <w:jc w:val="center"/>
              <w:rPr>
                <w:rFonts w:eastAsiaTheme="majorEastAsia" w:cstheme="minorHAnsi"/>
                <w:color w:val="000000" w:themeColor="text1"/>
                <w:sz w:val="20"/>
                <w:szCs w:val="20"/>
              </w:rPr>
            </w:pPr>
            <w:r w:rsidRPr="007713B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*additional outdoor activities are also timetabled to enrich the sports provision</w:t>
            </w:r>
          </w:p>
        </w:tc>
        <w:tc>
          <w:tcPr>
            <w:tcW w:w="5292" w:type="dxa"/>
          </w:tcPr>
          <w:p w14:paraId="17A5DB94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 xml:space="preserve">Theme / </w:t>
            </w:r>
            <w:r>
              <w:rPr>
                <w:rFonts w:ascii="Arial" w:hAnsi="Arial" w:cs="Arial"/>
                <w:b/>
                <w:bCs/>
              </w:rPr>
              <w:t>Activity</w:t>
            </w:r>
          </w:p>
          <w:p w14:paraId="2F61ADF0" w14:textId="77777777" w:rsidR="005B091E" w:rsidRPr="00A1408C" w:rsidRDefault="005B091E" w:rsidP="005B091E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 xml:space="preserve">Invasion Games taught through Handball, </w:t>
            </w:r>
            <w:proofErr w:type="spellStart"/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Tchoukball</w:t>
            </w:r>
            <w:proofErr w:type="spellEnd"/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, Basketball</w:t>
            </w:r>
          </w:p>
          <w:p w14:paraId="515AAC46" w14:textId="77777777" w:rsidR="005B091E" w:rsidRPr="005B091E" w:rsidRDefault="005B091E" w:rsidP="005B091E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Dance</w:t>
            </w:r>
          </w:p>
          <w:p w14:paraId="67DD3E0F" w14:textId="77777777" w:rsidR="00C42790" w:rsidRDefault="005B091E" w:rsidP="005B091E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5B091E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Health, Fitness &amp; Wellbeing</w:t>
            </w:r>
          </w:p>
          <w:p w14:paraId="169F2EEA" w14:textId="785FB6E1" w:rsidR="00C52157" w:rsidRPr="007713B8" w:rsidRDefault="00C52157" w:rsidP="005B091E">
            <w:pPr>
              <w:spacing w:line="259" w:lineRule="auto"/>
              <w:jc w:val="center"/>
              <w:rPr>
                <w:rFonts w:eastAsiaTheme="majorEastAsia" w:cstheme="minorHAnsi"/>
                <w:color w:val="000000" w:themeColor="text1"/>
                <w:sz w:val="20"/>
                <w:szCs w:val="20"/>
              </w:rPr>
            </w:pPr>
            <w:r w:rsidRPr="007713B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*additional outdoor activities are also timetabled to enrich the sports provision</w:t>
            </w:r>
          </w:p>
        </w:tc>
        <w:tc>
          <w:tcPr>
            <w:tcW w:w="5292" w:type="dxa"/>
          </w:tcPr>
          <w:p w14:paraId="73D782DF" w14:textId="77777777" w:rsidR="00C42790" w:rsidRPr="003255D7" w:rsidRDefault="00C42790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 xml:space="preserve">Theme / </w:t>
            </w:r>
            <w:r>
              <w:rPr>
                <w:rFonts w:ascii="Arial" w:hAnsi="Arial" w:cs="Arial"/>
                <w:b/>
                <w:bCs/>
              </w:rPr>
              <w:t>Activity</w:t>
            </w:r>
          </w:p>
          <w:p w14:paraId="2DC4AA3C" w14:textId="77777777" w:rsidR="00C42790" w:rsidRPr="004A5907" w:rsidRDefault="00C42790" w:rsidP="005D09A6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CC39823" w14:textId="77777777" w:rsidR="00C42790" w:rsidRPr="004A5907" w:rsidRDefault="00C42790" w:rsidP="005D09A6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59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Fielding &amp; Striking taught through Cricket &amp; </w:t>
            </w:r>
            <w:proofErr w:type="spellStart"/>
            <w:r w:rsidRPr="004A5907">
              <w:rPr>
                <w:rFonts w:ascii="Arial" w:hAnsi="Arial" w:cs="Arial"/>
                <w:b/>
                <w:bCs/>
                <w:sz w:val="20"/>
                <w:szCs w:val="20"/>
              </w:rPr>
              <w:t>Rounders</w:t>
            </w:r>
            <w:proofErr w:type="spellEnd"/>
          </w:p>
          <w:p w14:paraId="346443A4" w14:textId="77777777" w:rsidR="00C42790" w:rsidRDefault="00C42790" w:rsidP="005D09A6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5907">
              <w:rPr>
                <w:rFonts w:ascii="Arial" w:hAnsi="Arial" w:cs="Arial"/>
                <w:b/>
                <w:bCs/>
                <w:sz w:val="20"/>
                <w:szCs w:val="20"/>
              </w:rPr>
              <w:t>Athletics</w:t>
            </w:r>
          </w:p>
          <w:p w14:paraId="26B0567A" w14:textId="13993A92" w:rsidR="00C52157" w:rsidRPr="007713B8" w:rsidRDefault="00C52157" w:rsidP="005D09A6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13B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*additional outdoor activities are also timetabled to enrich the sports provision</w:t>
            </w:r>
          </w:p>
        </w:tc>
      </w:tr>
      <w:tr w:rsidR="00FE0B64" w:rsidRPr="003255D7" w14:paraId="550D819A" w14:textId="77777777" w:rsidTr="00FE0B64">
        <w:trPr>
          <w:trHeight w:val="170"/>
        </w:trPr>
        <w:tc>
          <w:tcPr>
            <w:tcW w:w="15876" w:type="dxa"/>
            <w:gridSpan w:val="3"/>
            <w:shd w:val="clear" w:color="auto" w:fill="F2F2F2" w:themeFill="background1" w:themeFillShade="F2"/>
            <w:vAlign w:val="center"/>
          </w:tcPr>
          <w:p w14:paraId="1442784B" w14:textId="7E2813DC" w:rsidR="00FE0B64" w:rsidRPr="00FE0B64" w:rsidRDefault="00FE0B64" w:rsidP="00FE0B64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>By the end of this term pupils will know</w:t>
            </w:r>
            <w:r>
              <w:rPr>
                <w:rFonts w:ascii="Arial" w:hAnsi="Arial" w:cs="Arial"/>
                <w:sz w:val="20"/>
                <w:szCs w:val="20"/>
              </w:rPr>
              <w:t xml:space="preserve"> (thinking)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knowledge, including tier 3 vocabulary)</w:t>
            </w:r>
          </w:p>
        </w:tc>
      </w:tr>
      <w:tr w:rsidR="00C42790" w:rsidRPr="003255D7" w14:paraId="7E32CFB5" w14:textId="77777777" w:rsidTr="005D09A6">
        <w:trPr>
          <w:trHeight w:val="5035"/>
        </w:trPr>
        <w:tc>
          <w:tcPr>
            <w:tcW w:w="5292" w:type="dxa"/>
          </w:tcPr>
          <w:p w14:paraId="0231DF2B" w14:textId="77777777" w:rsidR="00C42790" w:rsidRPr="008F7469" w:rsidRDefault="00C42790" w:rsidP="005D09A6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to</w:t>
            </w:r>
          </w:p>
          <w:p w14:paraId="4E4B2F84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 xml:space="preserve">make suggestions to improve play, </w:t>
            </w:r>
            <w:proofErr w:type="spellStart"/>
            <w:r w:rsidRPr="00254F06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254F06">
              <w:rPr>
                <w:rFonts w:ascii="Arial" w:hAnsi="Arial" w:cs="Arial"/>
                <w:sz w:val="18"/>
                <w:szCs w:val="18"/>
              </w:rPr>
              <w:t xml:space="preserve"> attack and defence tactics</w:t>
            </w:r>
          </w:p>
          <w:p w14:paraId="356AABF4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>explain the range of decisions they have to make in a game</w:t>
            </w:r>
          </w:p>
          <w:p w14:paraId="585387AE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>identify aspects of technique that require practice and improvement</w:t>
            </w:r>
          </w:p>
          <w:p w14:paraId="17890876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to understand and apply compositional ideas more effectively and create gymnastic sequences in response to set compositional tasks</w:t>
            </w:r>
          </w:p>
          <w:p w14:paraId="7F166012" w14:textId="77777777" w:rsidR="00C42790" w:rsidRPr="003255D7" w:rsidRDefault="00C42790" w:rsidP="005D09A6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18707E24" w14:textId="77777777" w:rsidR="00C42790" w:rsidRPr="003255D7" w:rsidRDefault="00C42790" w:rsidP="005D09A6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2EA3D843" w14:textId="77777777" w:rsidR="00C42790" w:rsidRPr="006C5BB7" w:rsidRDefault="00C42790" w:rsidP="00C42790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Analysis, Creativity, Knowledge, Leadership, Tactics</w:t>
            </w:r>
          </w:p>
          <w:p w14:paraId="5EAC4A1F" w14:textId="77777777" w:rsidR="00C42790" w:rsidRPr="00254F06" w:rsidRDefault="00C42790" w:rsidP="00C42790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6C5BB7">
              <w:rPr>
                <w:rFonts w:ascii="Arial" w:hAnsi="Arial" w:cs="Arial"/>
                <w:sz w:val="18"/>
                <w:szCs w:val="18"/>
              </w:rPr>
              <w:t>Compassion, Courage, Endeavour, Integrity, Respect</w:t>
            </w:r>
          </w:p>
          <w:p w14:paraId="12A4618E" w14:textId="77777777" w:rsidR="00C42790" w:rsidRPr="003255D7" w:rsidRDefault="00C42790" w:rsidP="00C42790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Competitive, Fitness, Movement, Skill Development, Technique</w:t>
            </w:r>
          </w:p>
        </w:tc>
        <w:tc>
          <w:tcPr>
            <w:tcW w:w="5292" w:type="dxa"/>
          </w:tcPr>
          <w:p w14:paraId="473F3357" w14:textId="77777777" w:rsidR="00C42790" w:rsidRPr="008F7469" w:rsidRDefault="00C42790" w:rsidP="005D09A6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to</w:t>
            </w:r>
          </w:p>
          <w:p w14:paraId="5EA177A1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 xml:space="preserve">make suggestions to improve play, </w:t>
            </w:r>
            <w:proofErr w:type="spellStart"/>
            <w:r w:rsidRPr="00254F06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254F06">
              <w:rPr>
                <w:rFonts w:ascii="Arial" w:hAnsi="Arial" w:cs="Arial"/>
                <w:sz w:val="18"/>
                <w:szCs w:val="18"/>
              </w:rPr>
              <w:t xml:space="preserve"> attack and defence tactics</w:t>
            </w:r>
          </w:p>
          <w:p w14:paraId="73775252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>explain the range of decisions they have to make in a game</w:t>
            </w:r>
          </w:p>
          <w:p w14:paraId="439E1723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54F06">
              <w:rPr>
                <w:rFonts w:ascii="Arial" w:hAnsi="Arial" w:cs="Arial"/>
                <w:sz w:val="18"/>
                <w:szCs w:val="18"/>
              </w:rPr>
              <w:t>identify aspects of technique that require practice and improvement</w:t>
            </w:r>
          </w:p>
          <w:p w14:paraId="22EA8397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</w:pPr>
            <w:r w:rsidRPr="00254F06"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to improvise and extend movement ideas on their own and with others</w:t>
            </w:r>
          </w:p>
          <w:p w14:paraId="19C70496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</w:pPr>
            <w:r w:rsidRPr="00254F06"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to create, develop and structure solo, duo and group motifs to create different types of dance</w:t>
            </w:r>
          </w:p>
          <w:p w14:paraId="0307A1F9" w14:textId="77777777" w:rsidR="00C42790" w:rsidRPr="00254F06" w:rsidRDefault="00C42790" w:rsidP="005D09A6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54F06">
              <w:rPr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to perform dances communicating artistic intention and focusing on clarity of movement and spatial and group awareness</w:t>
            </w:r>
          </w:p>
          <w:p w14:paraId="56DD78C4" w14:textId="77777777" w:rsidR="00C42790" w:rsidRPr="0073012B" w:rsidRDefault="00C42790" w:rsidP="005D09A6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96ED099" w14:textId="77777777" w:rsidR="00C42790" w:rsidRPr="003255D7" w:rsidRDefault="00C42790" w:rsidP="005D09A6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7B453C72" w14:textId="77777777" w:rsidR="00C42790" w:rsidRPr="006C5BB7" w:rsidRDefault="00C42790" w:rsidP="00C42790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Analysis, Creativity, Knowledge, Leadership, Tactics</w:t>
            </w:r>
          </w:p>
          <w:p w14:paraId="2A2CCA77" w14:textId="77777777" w:rsidR="00C42790" w:rsidRPr="0073012B" w:rsidRDefault="00C42790" w:rsidP="00C42790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6C5BB7">
              <w:rPr>
                <w:rFonts w:ascii="Arial" w:hAnsi="Arial" w:cs="Arial"/>
                <w:sz w:val="18"/>
                <w:szCs w:val="18"/>
              </w:rPr>
              <w:t>Compassion, Courage, Endeavour, Integrity, Respect</w:t>
            </w:r>
          </w:p>
          <w:p w14:paraId="1360042F" w14:textId="77777777" w:rsidR="00C42790" w:rsidRPr="00254F06" w:rsidRDefault="00C42790" w:rsidP="00C42790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Competitive, Fitness, Movement, Skill Development, Technique</w:t>
            </w:r>
          </w:p>
          <w:p w14:paraId="658D4774" w14:textId="77777777" w:rsidR="00C42790" w:rsidRPr="00254F06" w:rsidRDefault="00C42790" w:rsidP="005D09A6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5292" w:type="dxa"/>
          </w:tcPr>
          <w:p w14:paraId="77FB18CF" w14:textId="77777777" w:rsidR="00C42790" w:rsidRPr="004A5907" w:rsidRDefault="00C42790" w:rsidP="005D09A6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A5907">
              <w:rPr>
                <w:rFonts w:ascii="Arial" w:hAnsi="Arial" w:cs="Arial"/>
                <w:sz w:val="18"/>
                <w:szCs w:val="18"/>
              </w:rPr>
              <w:t>How to</w:t>
            </w:r>
          </w:p>
          <w:p w14:paraId="76F3BE13" w14:textId="77777777" w:rsidR="00C42790" w:rsidRPr="00FC6940" w:rsidRDefault="00C42790" w:rsidP="00C42790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identify when to attack and when to defend as batters, selecting appropriate shots and directing the ball to space with purpose</w:t>
            </w:r>
          </w:p>
          <w:p w14:paraId="7FCFC8EC" w14:textId="77777777" w:rsidR="00C42790" w:rsidRPr="00FC6940" w:rsidRDefault="00C42790" w:rsidP="00C42790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describe a batter’s strengths and work as a team to place a field that makes it difficult to bat against</w:t>
            </w:r>
          </w:p>
          <w:p w14:paraId="615C06D6" w14:textId="77777777" w:rsidR="00C42790" w:rsidRPr="00FC6940" w:rsidRDefault="00C42790" w:rsidP="00C42790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explain where to aim and how to change the speed and flight to restrict the batter and bowl to their field</w:t>
            </w:r>
          </w:p>
          <w:p w14:paraId="227F1862" w14:textId="77777777" w:rsidR="00C42790" w:rsidRPr="00FC6940" w:rsidRDefault="00C42790" w:rsidP="00C42790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identify that speed, power and quick reactions are needed to play these games well</w:t>
            </w:r>
          </w:p>
          <w:p w14:paraId="00D73CE0" w14:textId="77777777" w:rsidR="00C42790" w:rsidRPr="00B10BF1" w:rsidRDefault="00C42790" w:rsidP="00C42790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adapt their skills to the needs of events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10BF1">
              <w:rPr>
                <w:rFonts w:ascii="Arial" w:hAnsi="Arial" w:cs="Arial"/>
                <w:sz w:val="18"/>
                <w:szCs w:val="18"/>
              </w:rPr>
              <w:t>apply strategies for effective competitive performance</w:t>
            </w:r>
          </w:p>
          <w:p w14:paraId="5C47059C" w14:textId="77777777" w:rsidR="00C42790" w:rsidRDefault="00C42790" w:rsidP="00C42790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 xml:space="preserve">prepare and recover from exercise safely and effectively and to know the principles </w:t>
            </w:r>
            <w:r>
              <w:rPr>
                <w:rFonts w:ascii="Arial" w:hAnsi="Arial" w:cs="Arial"/>
                <w:sz w:val="18"/>
                <w:szCs w:val="18"/>
              </w:rPr>
              <w:t>of training u</w:t>
            </w:r>
            <w:r w:rsidRPr="00FC6940">
              <w:rPr>
                <w:rFonts w:ascii="Arial" w:hAnsi="Arial" w:cs="Arial"/>
                <w:sz w:val="18"/>
                <w:szCs w:val="18"/>
              </w:rPr>
              <w:t>sed</w:t>
            </w:r>
          </w:p>
          <w:p w14:paraId="2BAF2045" w14:textId="77777777" w:rsidR="00C42790" w:rsidRPr="00FC6940" w:rsidRDefault="00C42790" w:rsidP="00C42790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recognise that different types of activity require different types of fitness</w:t>
            </w:r>
          </w:p>
          <w:p w14:paraId="7875B9E6" w14:textId="77777777" w:rsidR="00C42790" w:rsidRPr="00FC6940" w:rsidRDefault="00C42790" w:rsidP="00C42790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understand the nature of athletic activities and make effective evaluations of strengths and weaknesses in their own and others’ performance</w:t>
            </w:r>
          </w:p>
          <w:p w14:paraId="5769ADA8" w14:textId="77777777" w:rsidR="00C42790" w:rsidRPr="003255D7" w:rsidRDefault="00C42790" w:rsidP="005D09A6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255D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0C37DEAD" w14:textId="77777777" w:rsidR="00C42790" w:rsidRPr="006C5BB7" w:rsidRDefault="00C42790" w:rsidP="00C42790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Analysis, Creativity, Knowledge, Leadership, Tactics</w:t>
            </w:r>
          </w:p>
          <w:p w14:paraId="566641C0" w14:textId="77777777" w:rsidR="00C42790" w:rsidRPr="0073012B" w:rsidRDefault="00C42790" w:rsidP="00C42790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6C5BB7">
              <w:rPr>
                <w:rFonts w:ascii="Arial" w:hAnsi="Arial" w:cs="Arial"/>
                <w:sz w:val="18"/>
                <w:szCs w:val="18"/>
              </w:rPr>
              <w:t>Compassion, Courage, Endeavour, Integrity, Respect</w:t>
            </w:r>
          </w:p>
          <w:p w14:paraId="3654606C" w14:textId="77777777" w:rsidR="00C42790" w:rsidRPr="00FE0B64" w:rsidRDefault="00C42790" w:rsidP="00C42790">
            <w:pPr>
              <w:pStyle w:val="ListParagraph"/>
              <w:numPr>
                <w:ilvl w:val="0"/>
                <w:numId w:val="9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Competitive, Fitness, Movement, Skill Development, Technique</w:t>
            </w:r>
          </w:p>
          <w:p w14:paraId="2BF557B7" w14:textId="2A561A32" w:rsidR="00FE0B64" w:rsidRPr="00FE0B64" w:rsidRDefault="00FE0B64" w:rsidP="00FE0B64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FE0B64" w:rsidRPr="003255D7" w14:paraId="41B2D8A4" w14:textId="77777777" w:rsidTr="00FE0B64">
        <w:trPr>
          <w:trHeight w:val="170"/>
        </w:trPr>
        <w:tc>
          <w:tcPr>
            <w:tcW w:w="15876" w:type="dxa"/>
            <w:gridSpan w:val="3"/>
            <w:shd w:val="clear" w:color="auto" w:fill="F2F2F2" w:themeFill="background1" w:themeFillShade="F2"/>
            <w:vAlign w:val="center"/>
          </w:tcPr>
          <w:p w14:paraId="1B23A663" w14:textId="19446457" w:rsidR="00FE0B64" w:rsidRPr="00FE0B64" w:rsidRDefault="00FE0B64" w:rsidP="00FE0B64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lastRenderedPageBreak/>
              <w:t xml:space="preserve">They will understand </w:t>
            </w:r>
            <w:r>
              <w:rPr>
                <w:rFonts w:ascii="Arial" w:hAnsi="Arial" w:cs="Arial"/>
                <w:sz w:val="20"/>
                <w:szCs w:val="20"/>
              </w:rPr>
              <w:t xml:space="preserve">(feeling)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concepts)</w:t>
            </w:r>
          </w:p>
        </w:tc>
      </w:tr>
      <w:tr w:rsidR="005D09A6" w:rsidRPr="003255D7" w14:paraId="39DF0E13" w14:textId="77777777" w:rsidTr="005D09A6">
        <w:trPr>
          <w:trHeight w:val="3118"/>
        </w:trPr>
        <w:tc>
          <w:tcPr>
            <w:tcW w:w="5292" w:type="dxa"/>
          </w:tcPr>
          <w:p w14:paraId="1F6C976D" w14:textId="290A1C08" w:rsidR="005D09A6" w:rsidRPr="00104F8A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Compassion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– Take on leadership roles to guide, support and motivate, such as a coach, organiser or referee/umpire</w:t>
            </w:r>
          </w:p>
          <w:p w14:paraId="23F9EF2A" w14:textId="76967C1B" w:rsid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Courage</w:t>
            </w:r>
            <w:r>
              <w:rPr>
                <w:rFonts w:ascii="Arial" w:hAnsi="Arial" w:cs="Arial"/>
                <w:sz w:val="18"/>
                <w:szCs w:val="18"/>
              </w:rPr>
              <w:t xml:space="preserve"> – try to challenge yourself by undertaking difficult skills or tasks. To lead others and be a model to follow.</w:t>
            </w:r>
          </w:p>
          <w:p w14:paraId="4658EB6F" w14:textId="0B1950F8" w:rsidR="005D09A6" w:rsidRPr="00820628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Endeavour</w:t>
            </w:r>
            <w:r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Pr="00820628">
              <w:rPr>
                <w:rFonts w:ascii="Arial" w:hAnsi="Arial" w:cs="Arial"/>
                <w:sz w:val="18"/>
                <w:szCs w:val="18"/>
              </w:rPr>
              <w:t>Participate fully in all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20628">
              <w:rPr>
                <w:rFonts w:ascii="Arial" w:hAnsi="Arial" w:cs="Arial"/>
                <w:sz w:val="18"/>
                <w:szCs w:val="18"/>
              </w:rPr>
              <w:t>lessons</w:t>
            </w:r>
            <w:r>
              <w:rPr>
                <w:rFonts w:ascii="Arial" w:hAnsi="Arial" w:cs="Arial"/>
                <w:sz w:val="18"/>
                <w:szCs w:val="18"/>
              </w:rPr>
              <w:t>. Be resilient when learning skills or competing. Understand your own strengths and areas of development, ask how you can improve</w:t>
            </w:r>
          </w:p>
          <w:p w14:paraId="5C4CDE9C" w14:textId="2BD609C5" w:rsid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Integrity</w:t>
            </w:r>
            <w:r>
              <w:rPr>
                <w:rFonts w:ascii="Arial" w:hAnsi="Arial" w:cs="Arial"/>
                <w:sz w:val="18"/>
                <w:szCs w:val="18"/>
              </w:rPr>
              <w:t xml:space="preserve"> – Understand the terms etiquette,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sportspersonship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gamesmanship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. Be honest about your ability and reflect on how to improve</w:t>
            </w:r>
          </w:p>
          <w:p w14:paraId="2C56931F" w14:textId="0C04E5FC" w:rsidR="005D09A6" w:rsidRPr="003255D7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Respect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– Follow the rules of the game. </w:t>
            </w:r>
            <w:r w:rsidRPr="00746CEB">
              <w:rPr>
                <w:rFonts w:ascii="Arial" w:hAnsi="Arial" w:cs="Arial"/>
                <w:sz w:val="18"/>
                <w:szCs w:val="18"/>
              </w:rPr>
              <w:t>Be supportive and respond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positively to the </w:t>
            </w:r>
            <w:r>
              <w:rPr>
                <w:rFonts w:ascii="Arial" w:hAnsi="Arial" w:cs="Arial"/>
                <w:sz w:val="18"/>
                <w:szCs w:val="18"/>
              </w:rPr>
              <w:t xml:space="preserve">contributions of teammates and opponents in games and your peers in gymnastics.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Ensure learning proceeds smoothly by being on time and with all </w:t>
            </w:r>
            <w:r>
              <w:rPr>
                <w:rFonts w:ascii="Arial" w:hAnsi="Arial" w:cs="Arial"/>
                <w:sz w:val="18"/>
                <w:szCs w:val="18"/>
              </w:rPr>
              <w:t>PE uniform</w:t>
            </w:r>
          </w:p>
        </w:tc>
        <w:tc>
          <w:tcPr>
            <w:tcW w:w="5292" w:type="dxa"/>
          </w:tcPr>
          <w:p w14:paraId="17AAD471" w14:textId="6B3E12E4" w:rsidR="005D09A6" w:rsidRPr="00104F8A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Compassion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– Take on leadership roles to guide, support and motivate, such as a coach, organiser or referee/umpire/judge</w:t>
            </w:r>
          </w:p>
          <w:p w14:paraId="5F34CA07" w14:textId="6CDFC592" w:rsid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Courage</w:t>
            </w:r>
            <w:r>
              <w:rPr>
                <w:rFonts w:ascii="Arial" w:hAnsi="Arial" w:cs="Arial"/>
                <w:sz w:val="18"/>
                <w:szCs w:val="18"/>
              </w:rPr>
              <w:t xml:space="preserve"> – try to challenge yourself by undertaking difficult skills or tasks. To lead others and be a model to follow.</w:t>
            </w:r>
          </w:p>
          <w:p w14:paraId="7B98D937" w14:textId="77777777" w:rsidR="005D09A6" w:rsidRPr="00820628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Endeavour</w:t>
            </w:r>
            <w:r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Pr="00820628">
              <w:rPr>
                <w:rFonts w:ascii="Arial" w:hAnsi="Arial" w:cs="Arial"/>
                <w:sz w:val="18"/>
                <w:szCs w:val="18"/>
              </w:rPr>
              <w:t>Participate fully in all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20628">
              <w:rPr>
                <w:rFonts w:ascii="Arial" w:hAnsi="Arial" w:cs="Arial"/>
                <w:sz w:val="18"/>
                <w:szCs w:val="18"/>
              </w:rPr>
              <w:t>lessons</w:t>
            </w:r>
            <w:r>
              <w:rPr>
                <w:rFonts w:ascii="Arial" w:hAnsi="Arial" w:cs="Arial"/>
                <w:sz w:val="18"/>
                <w:szCs w:val="18"/>
              </w:rPr>
              <w:t>. Be resilient when learning skills or competing. Understand your own strengths and areas of development, ask how you can improve</w:t>
            </w:r>
          </w:p>
          <w:p w14:paraId="1BC829E9" w14:textId="3E2760EE" w:rsid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Integrity</w:t>
            </w:r>
            <w:r>
              <w:rPr>
                <w:rFonts w:ascii="Arial" w:hAnsi="Arial" w:cs="Arial"/>
                <w:sz w:val="18"/>
                <w:szCs w:val="18"/>
              </w:rPr>
              <w:t xml:space="preserve"> – Understand the terms etiquette,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sportspersonship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gamesmanship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. Be honest about your ability and reflect on how to improve</w:t>
            </w:r>
          </w:p>
          <w:p w14:paraId="36CE5B27" w14:textId="6FB14750" w:rsidR="005D09A6" w:rsidRPr="003255D7" w:rsidRDefault="005D09A6" w:rsidP="005D09A6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Respect</w:t>
            </w:r>
            <w:r w:rsidRPr="003255D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– Follow the rules of the game.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Be </w:t>
            </w:r>
            <w:proofErr w:type="gramStart"/>
            <w:r w:rsidRPr="00746CEB">
              <w:rPr>
                <w:rFonts w:ascii="Arial" w:hAnsi="Arial" w:cs="Arial"/>
                <w:sz w:val="18"/>
                <w:szCs w:val="18"/>
              </w:rPr>
              <w:t>supportive and respond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46CEB">
              <w:rPr>
                <w:rFonts w:ascii="Arial" w:hAnsi="Arial" w:cs="Arial"/>
                <w:sz w:val="18"/>
                <w:szCs w:val="18"/>
              </w:rPr>
              <w:t>positively to the contributions of others</w:t>
            </w:r>
            <w:r>
              <w:rPr>
                <w:rFonts w:ascii="Arial" w:hAnsi="Arial" w:cs="Arial"/>
                <w:sz w:val="18"/>
                <w:szCs w:val="18"/>
              </w:rPr>
              <w:t xml:space="preserve"> in games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and dance when watching/appraising performances.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Ensure learning proceeds smoothly by being on time and with all </w:t>
            </w:r>
            <w:r>
              <w:rPr>
                <w:rFonts w:ascii="Arial" w:hAnsi="Arial" w:cs="Arial"/>
                <w:sz w:val="18"/>
                <w:szCs w:val="18"/>
              </w:rPr>
              <w:t>PE uniform</w:t>
            </w:r>
          </w:p>
        </w:tc>
        <w:tc>
          <w:tcPr>
            <w:tcW w:w="5292" w:type="dxa"/>
          </w:tcPr>
          <w:p w14:paraId="0FA4B777" w14:textId="77777777" w:rsidR="005D09A6" w:rsidRPr="00104F8A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Compassion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– Take on leadership roles to guide, support and motivate, such as a coach, organiser or referee/umpire</w:t>
            </w:r>
          </w:p>
          <w:p w14:paraId="07376AB4" w14:textId="4EC64C38" w:rsid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Courage</w:t>
            </w:r>
            <w:r>
              <w:rPr>
                <w:rFonts w:ascii="Arial" w:hAnsi="Arial" w:cs="Arial"/>
                <w:sz w:val="18"/>
                <w:szCs w:val="18"/>
              </w:rPr>
              <w:t xml:space="preserve"> – try to challenge yourself by undertaking difficult skills or tasks. To lead others and be a model to follow.</w:t>
            </w:r>
          </w:p>
          <w:p w14:paraId="7F11412A" w14:textId="2BA948BB" w:rsidR="005D09A6" w:rsidRP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Endeavour</w:t>
            </w:r>
            <w:r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Pr="00820628">
              <w:rPr>
                <w:rFonts w:ascii="Arial" w:hAnsi="Arial" w:cs="Arial"/>
                <w:sz w:val="18"/>
                <w:szCs w:val="18"/>
              </w:rPr>
              <w:t>Participate fully in all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20628">
              <w:rPr>
                <w:rFonts w:ascii="Arial" w:hAnsi="Arial" w:cs="Arial"/>
                <w:sz w:val="18"/>
                <w:szCs w:val="18"/>
              </w:rPr>
              <w:t>lessons</w:t>
            </w:r>
            <w:r>
              <w:rPr>
                <w:rFonts w:ascii="Arial" w:hAnsi="Arial" w:cs="Arial"/>
                <w:sz w:val="18"/>
                <w:szCs w:val="18"/>
              </w:rPr>
              <w:t xml:space="preserve">. Be resilient when learning skills or competing.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Understand your own strengths and areas of development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ask how you can improve</w:t>
            </w:r>
            <w:proofErr w:type="gramEnd"/>
            <w:r w:rsidRPr="005D09A6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53FDE59D" w14:textId="4CB29F68" w:rsidR="005D09A6" w:rsidRP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Integrity</w:t>
            </w:r>
            <w:r>
              <w:rPr>
                <w:rFonts w:ascii="Arial" w:hAnsi="Arial" w:cs="Arial"/>
                <w:sz w:val="18"/>
                <w:szCs w:val="18"/>
              </w:rPr>
              <w:t xml:space="preserve"> – Understand the terms etiquette,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sportspersonship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gamesmanship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. Be honest about your ability and reflect on how to improve</w:t>
            </w:r>
          </w:p>
          <w:p w14:paraId="776D5EE9" w14:textId="4E5E8D87" w:rsidR="005D09A6" w:rsidRPr="003255D7" w:rsidRDefault="005D09A6" w:rsidP="005D09A6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Respect</w:t>
            </w:r>
            <w:r w:rsidRPr="003255D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- Follow the rules of the game. </w:t>
            </w:r>
            <w:r w:rsidRPr="00746CEB">
              <w:rPr>
                <w:rFonts w:ascii="Arial" w:hAnsi="Arial" w:cs="Arial"/>
                <w:sz w:val="18"/>
                <w:szCs w:val="18"/>
              </w:rPr>
              <w:t>Be supportive and respond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46CEB">
              <w:rPr>
                <w:rFonts w:ascii="Arial" w:hAnsi="Arial" w:cs="Arial"/>
                <w:sz w:val="18"/>
                <w:szCs w:val="18"/>
              </w:rPr>
              <w:t>positively to the contributions of others</w:t>
            </w:r>
            <w:r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Ensure learning proceeds smoothly by being on time and with all </w:t>
            </w:r>
            <w:r>
              <w:rPr>
                <w:rFonts w:ascii="Arial" w:hAnsi="Arial" w:cs="Arial"/>
                <w:sz w:val="18"/>
                <w:szCs w:val="18"/>
              </w:rPr>
              <w:t>PE uniform</w:t>
            </w:r>
          </w:p>
        </w:tc>
      </w:tr>
      <w:tr w:rsidR="00FE0B64" w:rsidRPr="003255D7" w14:paraId="1112A4A4" w14:textId="77777777" w:rsidTr="00FE0B64">
        <w:trPr>
          <w:trHeight w:val="113"/>
        </w:trPr>
        <w:tc>
          <w:tcPr>
            <w:tcW w:w="15876" w:type="dxa"/>
            <w:gridSpan w:val="3"/>
            <w:shd w:val="clear" w:color="auto" w:fill="F2F2F2" w:themeFill="background1" w:themeFillShade="F2"/>
          </w:tcPr>
          <w:p w14:paraId="3CAE9839" w14:textId="7CC67C10" w:rsidR="00FE0B64" w:rsidRPr="00FE0B64" w:rsidRDefault="00FE0B64" w:rsidP="005D09A6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  <w:r>
              <w:rPr>
                <w:rFonts w:ascii="Arial" w:hAnsi="Arial" w:cs="Arial"/>
                <w:sz w:val="20"/>
                <w:szCs w:val="20"/>
              </w:rPr>
              <w:t xml:space="preserve">(doing)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skills)</w:t>
            </w:r>
          </w:p>
        </w:tc>
      </w:tr>
      <w:tr w:rsidR="00C42790" w:rsidRPr="003255D7" w14:paraId="7BF3BB82" w14:textId="77777777" w:rsidTr="005D09A6">
        <w:trPr>
          <w:trHeight w:val="3118"/>
        </w:trPr>
        <w:tc>
          <w:tcPr>
            <w:tcW w:w="5292" w:type="dxa"/>
          </w:tcPr>
          <w:p w14:paraId="1342EA91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use an increasing range of personal techniques consistently, accurately and fluently while playing small-sided games</w:t>
            </w:r>
          </w:p>
          <w:p w14:paraId="092D7EFE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adapt skills to different situations</w:t>
            </w:r>
          </w:p>
          <w:p w14:paraId="316D803C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describe what they need to do to improve their own fitness</w:t>
            </w:r>
          </w:p>
          <w:p w14:paraId="50DD4CD8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design and carry out warm-up and cool-down routines safely and effectively</w:t>
            </w:r>
          </w:p>
          <w:p w14:paraId="54D9EC82" w14:textId="77777777" w:rsidR="00C42790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hit the ball with reasonable consistency and accuracy in cooperative and competitive rallies</w:t>
            </w:r>
          </w:p>
          <w:p w14:paraId="47532299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play a range of different shots on both sides of the body with sound basic technique in backswing, contact and follow-through</w:t>
            </w:r>
          </w:p>
          <w:p w14:paraId="5B632C96" w14:textId="77777777" w:rsidR="00C42790" w:rsidRDefault="00C42790" w:rsidP="00C42790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select and implement simple shot combinations which move their opponent out of position</w:t>
            </w:r>
          </w:p>
          <w:p w14:paraId="06B24AA4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perform single and linked actions accurately</w:t>
            </w:r>
          </w:p>
          <w:p w14:paraId="00E62862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perform a wider range of skills, actions and agilities including rolls, flight from hands, partner supports and balances, and some vaults</w:t>
            </w:r>
          </w:p>
          <w:p w14:paraId="18A7F0ED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consistently show control, tension and extension use transference of weight effectively</w:t>
            </w:r>
          </w:p>
          <w:p w14:paraId="7DD265D9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design and perform aesthetically pleasing and imaginative sequences</w:t>
            </w:r>
          </w:p>
        </w:tc>
        <w:tc>
          <w:tcPr>
            <w:tcW w:w="5292" w:type="dxa"/>
          </w:tcPr>
          <w:p w14:paraId="0B9A328E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use an increasing range of personal techniques consistently, accurately and fluently while playing small-sided games</w:t>
            </w:r>
          </w:p>
          <w:p w14:paraId="35921F12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adapt skills to different situations</w:t>
            </w:r>
          </w:p>
          <w:p w14:paraId="41BEB2D5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describe what they need to do to improve their own fitness</w:t>
            </w:r>
          </w:p>
          <w:p w14:paraId="4BDF5F2F" w14:textId="77777777" w:rsidR="00C42790" w:rsidRPr="001C65ED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design and carry out warm-up and cool-down routines safely and effectively</w:t>
            </w:r>
          </w:p>
          <w:p w14:paraId="535364B1" w14:textId="77777777" w:rsidR="00C42790" w:rsidRPr="0073012B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improvise and perform a range of actions with clarity and control</w:t>
            </w:r>
          </w:p>
          <w:p w14:paraId="414AB33E" w14:textId="77777777" w:rsidR="00C42790" w:rsidRPr="0073012B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make use of principles of movement when performing individual and preferred actions and phrases</w:t>
            </w:r>
          </w:p>
          <w:p w14:paraId="69CB1C4D" w14:textId="77777777" w:rsidR="00C42790" w:rsidRPr="0073012B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perform techniques and ideas that express comic, dramatic or abstract ideas</w:t>
            </w:r>
          </w:p>
          <w:p w14:paraId="30099A74" w14:textId="77777777" w:rsidR="00C42790" w:rsidRPr="0073012B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create and perform dances taking account of the range of movements they could use, the use and variation of motifs, group relationships, and the space available</w:t>
            </w:r>
          </w:p>
          <w:p w14:paraId="7B771DDE" w14:textId="77777777" w:rsidR="00C42790" w:rsidRPr="0073012B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3012B">
              <w:rPr>
                <w:rFonts w:ascii="Arial" w:hAnsi="Arial" w:cs="Arial"/>
                <w:sz w:val="18"/>
                <w:szCs w:val="18"/>
              </w:rPr>
              <w:t>communicate the story of their dance and show an increasing sensitivity to the accompaniment and other performers</w:t>
            </w:r>
          </w:p>
        </w:tc>
        <w:tc>
          <w:tcPr>
            <w:tcW w:w="5292" w:type="dxa"/>
          </w:tcPr>
          <w:p w14:paraId="23C1C3AA" w14:textId="77777777" w:rsidR="00C42790" w:rsidRPr="00FC6940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hit with consistency and control</w:t>
            </w:r>
          </w:p>
          <w:p w14:paraId="5B7C0787" w14:textId="77777777" w:rsidR="00C42790" w:rsidRPr="00FC6940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grip the bat correctly, move their feet and position their bodies, to direct the ball</w:t>
            </w:r>
          </w:p>
          <w:p w14:paraId="4039BDC7" w14:textId="77777777" w:rsidR="00C42790" w:rsidRPr="00FC6940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bowl reasonably accurately and vary the speed and flight of the ball</w:t>
            </w:r>
          </w:p>
          <w:p w14:paraId="02325F2D" w14:textId="77777777" w:rsidR="00C42790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C6940">
              <w:rPr>
                <w:rFonts w:ascii="Arial" w:hAnsi="Arial" w:cs="Arial"/>
                <w:sz w:val="18"/>
                <w:szCs w:val="18"/>
              </w:rPr>
              <w:t>field securely in that they intercept and catch the ball consistently and throw accurately</w:t>
            </w:r>
          </w:p>
          <w:p w14:paraId="6179F9B1" w14:textId="77777777" w:rsidR="00C42790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perform a range of running, jumping and throwing skills with control, accuracy, power and sound technique</w:t>
            </w:r>
          </w:p>
          <w:p w14:paraId="1F6CEBEC" w14:textId="77777777" w:rsidR="00C42790" w:rsidRPr="00FA0EDE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show a good range of skills used over different times and distances and the ability to vary them to suit the needs of the activity or event</w:t>
            </w:r>
          </w:p>
          <w:p w14:paraId="30A38770" w14:textId="77777777" w:rsidR="00C42790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pace their effort well to meet the needs of a range of activities and events</w:t>
            </w:r>
          </w:p>
          <w:p w14:paraId="0C8FB134" w14:textId="77777777" w:rsidR="00C42790" w:rsidRPr="00FA0EDE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perform effectively in different events by adapting their skills to meet the challenges and tasks set</w:t>
            </w:r>
          </w:p>
          <w:p w14:paraId="7F8DBF60" w14:textId="77777777" w:rsidR="00C42790" w:rsidRPr="00FA0EDE" w:rsidRDefault="00C42790" w:rsidP="00C42790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A0EDE">
              <w:rPr>
                <w:rFonts w:ascii="Arial" w:hAnsi="Arial" w:cs="Arial"/>
                <w:sz w:val="18"/>
                <w:szCs w:val="18"/>
              </w:rPr>
              <w:t>select appropriate exercises to put into their warm-up and cool-down activities to suit the event</w:t>
            </w:r>
          </w:p>
        </w:tc>
      </w:tr>
      <w:bookmarkEnd w:id="1"/>
    </w:tbl>
    <w:p w14:paraId="6A557E22" w14:textId="77777777" w:rsidR="00423242" w:rsidRPr="003255D7" w:rsidRDefault="00423242" w:rsidP="00BC786D">
      <w:pPr>
        <w:spacing w:after="0"/>
        <w:contextualSpacing/>
        <w:rPr>
          <w:rFonts w:ascii="Arial" w:hAnsi="Arial" w:cs="Arial"/>
        </w:rPr>
      </w:pPr>
    </w:p>
    <w:p w14:paraId="6CD4CFDE" w14:textId="77777777" w:rsidR="00423242" w:rsidRDefault="00423242" w:rsidP="00BC786D">
      <w:pPr>
        <w:spacing w:after="0"/>
        <w:contextualSpacing/>
        <w:rPr>
          <w:rFonts w:ascii="Arial" w:hAnsi="Arial" w:cs="Arial"/>
        </w:rPr>
      </w:pPr>
    </w:p>
    <w:p w14:paraId="3B37589B" w14:textId="77777777" w:rsidR="00A06AA9" w:rsidRDefault="00A06AA9" w:rsidP="00BC786D">
      <w:pPr>
        <w:spacing w:after="0"/>
        <w:contextualSpacing/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6591"/>
      </w:tblGrid>
      <w:tr w:rsidR="00A06AA9" w:rsidRPr="003255D7" w14:paraId="15E061F1" w14:textId="77777777" w:rsidTr="005D09A6">
        <w:trPr>
          <w:trHeight w:val="1417"/>
        </w:trPr>
        <w:tc>
          <w:tcPr>
            <w:tcW w:w="2694" w:type="dxa"/>
            <w:vAlign w:val="center"/>
          </w:tcPr>
          <w:p w14:paraId="554F0DF2" w14:textId="77777777" w:rsidR="00A06AA9" w:rsidRPr="003255D7" w:rsidRDefault="00A06AA9" w:rsidP="005D09A6">
            <w:pPr>
              <w:spacing w:after="0" w:line="259" w:lineRule="auto"/>
              <w:contextualSpacing/>
              <w:jc w:val="center"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307ACA2" wp14:editId="18769FB1">
                  <wp:extent cx="668656" cy="771525"/>
                  <wp:effectExtent l="0" t="0" r="0" b="0"/>
                  <wp:docPr id="2" name="Picture 2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vAlign w:val="center"/>
          </w:tcPr>
          <w:p w14:paraId="54D6DC5F" w14:textId="77777777" w:rsidR="00A06AA9" w:rsidRPr="003255D7" w:rsidRDefault="00A06AA9" w:rsidP="005D09A6">
            <w:pPr>
              <w:spacing w:after="0"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r w:rsidRPr="003255D7">
              <w:rPr>
                <w:rFonts w:ascii="Arial" w:hAnsi="Arial" w:cs="Arial"/>
                <w:b/>
                <w:sz w:val="40"/>
                <w:szCs w:val="40"/>
              </w:rPr>
              <w:t>Dallam School</w:t>
            </w:r>
          </w:p>
          <w:p w14:paraId="51D11216" w14:textId="77777777" w:rsidR="00A06AA9" w:rsidRPr="003255D7" w:rsidRDefault="00A06AA9" w:rsidP="005D09A6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vAlign w:val="center"/>
          </w:tcPr>
          <w:p w14:paraId="5CAFAD35" w14:textId="78D71985" w:rsidR="00A06AA9" w:rsidRPr="003255D7" w:rsidRDefault="00A06AA9" w:rsidP="005D09A6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>Department: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FE0B64">
              <w:rPr>
                <w:rFonts w:ascii="Arial" w:hAnsi="Arial" w:cs="Arial"/>
                <w:b/>
                <w:sz w:val="28"/>
                <w:szCs w:val="28"/>
              </w:rPr>
              <w:t>P.E.</w:t>
            </w:r>
          </w:p>
          <w:p w14:paraId="4FBA4ED3" w14:textId="77777777" w:rsidR="00A06AA9" w:rsidRDefault="00A06AA9" w:rsidP="005D09A6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Year Group: </w:t>
            </w: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  <w:p w14:paraId="5A94B493" w14:textId="4B9D939F" w:rsidR="00A1408C" w:rsidRPr="00A1408C" w:rsidRDefault="00A1408C" w:rsidP="005D09A6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40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Focus: </w:t>
            </w:r>
            <w:r w:rsidRPr="00A1408C">
              <w:rPr>
                <w:rFonts w:ascii="Arial" w:eastAsia="Arial" w:hAnsi="Arial" w:cs="Arial"/>
                <w:b/>
                <w:bCs/>
                <w:sz w:val="20"/>
                <w:szCs w:val="20"/>
              </w:rPr>
              <w:t>Building aspirations and developing resilience</w:t>
            </w:r>
          </w:p>
        </w:tc>
      </w:tr>
    </w:tbl>
    <w:p w14:paraId="5C1A1BA9" w14:textId="2990A45F" w:rsidR="00A06AA9" w:rsidRDefault="00A06AA9" w:rsidP="00BC786D">
      <w:pPr>
        <w:spacing w:after="0"/>
        <w:contextualSpacing/>
        <w:rPr>
          <w:rFonts w:ascii="Arial" w:hAnsi="Arial" w:cs="Arial"/>
        </w:rPr>
      </w:pPr>
    </w:p>
    <w:tbl>
      <w:tblPr>
        <w:tblStyle w:val="TableGrid1"/>
        <w:tblW w:w="15876" w:type="dxa"/>
        <w:tblInd w:w="-572" w:type="dxa"/>
        <w:tblLook w:val="04A0" w:firstRow="1" w:lastRow="0" w:firstColumn="1" w:lastColumn="0" w:noHBand="0" w:noVBand="1"/>
      </w:tblPr>
      <w:tblGrid>
        <w:gridCol w:w="5292"/>
        <w:gridCol w:w="5292"/>
        <w:gridCol w:w="5292"/>
      </w:tblGrid>
      <w:tr w:rsidR="00A1408C" w:rsidRPr="00A1408C" w14:paraId="12AE6370" w14:textId="77777777" w:rsidTr="00660D70">
        <w:trPr>
          <w:trHeight w:val="262"/>
        </w:trPr>
        <w:tc>
          <w:tcPr>
            <w:tcW w:w="5292" w:type="dxa"/>
            <w:vAlign w:val="center"/>
          </w:tcPr>
          <w:p w14:paraId="59173725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AUTUMN</w:t>
            </w:r>
          </w:p>
        </w:tc>
        <w:tc>
          <w:tcPr>
            <w:tcW w:w="5292" w:type="dxa"/>
            <w:vAlign w:val="center"/>
          </w:tcPr>
          <w:p w14:paraId="6AAB78EE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5292" w:type="dxa"/>
            <w:vAlign w:val="center"/>
          </w:tcPr>
          <w:p w14:paraId="4F4B3147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SUMMER</w:t>
            </w:r>
          </w:p>
        </w:tc>
      </w:tr>
      <w:tr w:rsidR="00A1408C" w:rsidRPr="00A1408C" w14:paraId="7B88E03D" w14:textId="77777777" w:rsidTr="005D09A6">
        <w:trPr>
          <w:trHeight w:val="397"/>
        </w:trPr>
        <w:tc>
          <w:tcPr>
            <w:tcW w:w="5292" w:type="dxa"/>
            <w:vAlign w:val="center"/>
          </w:tcPr>
          <w:p w14:paraId="47296FB7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Half term 1</w:t>
            </w:r>
          </w:p>
          <w:p w14:paraId="1BAFA9E2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Half term 2</w:t>
            </w:r>
          </w:p>
        </w:tc>
        <w:tc>
          <w:tcPr>
            <w:tcW w:w="5292" w:type="dxa"/>
            <w:vAlign w:val="center"/>
          </w:tcPr>
          <w:p w14:paraId="3D14F3E1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Half term 3</w:t>
            </w:r>
          </w:p>
          <w:p w14:paraId="67DCE217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Half term 4</w:t>
            </w:r>
          </w:p>
        </w:tc>
        <w:tc>
          <w:tcPr>
            <w:tcW w:w="5292" w:type="dxa"/>
            <w:vAlign w:val="center"/>
          </w:tcPr>
          <w:p w14:paraId="1FDA8704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Half term 5</w:t>
            </w:r>
          </w:p>
          <w:p w14:paraId="1D7A6532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Half term 6</w:t>
            </w:r>
          </w:p>
        </w:tc>
      </w:tr>
      <w:tr w:rsidR="00A1408C" w:rsidRPr="00A1408C" w14:paraId="2044C9D1" w14:textId="77777777" w:rsidTr="00660D70">
        <w:trPr>
          <w:trHeight w:val="1792"/>
        </w:trPr>
        <w:tc>
          <w:tcPr>
            <w:tcW w:w="5292" w:type="dxa"/>
          </w:tcPr>
          <w:p w14:paraId="4D0F8363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Theme / Activity</w:t>
            </w:r>
          </w:p>
          <w:p w14:paraId="67305749" w14:textId="77777777" w:rsidR="00A1408C" w:rsidRPr="00A1408C" w:rsidRDefault="00A1408C" w:rsidP="00A1408C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Invasion Games taught through Rugby, Football, Netball &amp; Hockey</w:t>
            </w:r>
          </w:p>
          <w:p w14:paraId="4491820E" w14:textId="77777777" w:rsidR="00A1408C" w:rsidRPr="00A1408C" w:rsidRDefault="00A1408C" w:rsidP="00A1408C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Net &amp; Wall Games taught through Badminton</w:t>
            </w:r>
          </w:p>
          <w:p w14:paraId="41370C15" w14:textId="77777777" w:rsidR="00A1408C" w:rsidRDefault="00A1408C" w:rsidP="00A1408C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Gymnastics</w:t>
            </w:r>
          </w:p>
          <w:p w14:paraId="1D373A90" w14:textId="3DF563AF" w:rsidR="00C52157" w:rsidRPr="007713B8" w:rsidRDefault="00C52157" w:rsidP="00A1408C">
            <w:pPr>
              <w:spacing w:line="259" w:lineRule="auto"/>
              <w:jc w:val="center"/>
              <w:rPr>
                <w:rFonts w:eastAsiaTheme="majorEastAsia" w:cstheme="minorHAnsi"/>
                <w:color w:val="000000" w:themeColor="text1"/>
                <w:sz w:val="20"/>
                <w:szCs w:val="20"/>
              </w:rPr>
            </w:pPr>
            <w:r w:rsidRPr="007713B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*additional outdoor activities are also timetabled to enrich the sports provision</w:t>
            </w:r>
          </w:p>
        </w:tc>
        <w:tc>
          <w:tcPr>
            <w:tcW w:w="5292" w:type="dxa"/>
          </w:tcPr>
          <w:p w14:paraId="6ACE7A3B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Theme / Activity</w:t>
            </w:r>
          </w:p>
          <w:p w14:paraId="7EF24934" w14:textId="77777777" w:rsidR="00A1408C" w:rsidRPr="00A1408C" w:rsidRDefault="00A1408C" w:rsidP="00A1408C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 xml:space="preserve">Invasion Games taught through Handball, </w:t>
            </w:r>
            <w:proofErr w:type="spellStart"/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Tchoukball</w:t>
            </w:r>
            <w:proofErr w:type="spellEnd"/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, Basketball</w:t>
            </w:r>
          </w:p>
          <w:p w14:paraId="303FFF31" w14:textId="77777777" w:rsidR="00A1408C" w:rsidRPr="005B091E" w:rsidRDefault="00A1408C" w:rsidP="00A1408C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A1408C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Dance</w:t>
            </w:r>
          </w:p>
          <w:p w14:paraId="024A91ED" w14:textId="77777777" w:rsidR="005B091E" w:rsidRDefault="005B091E" w:rsidP="00A1408C">
            <w:pPr>
              <w:spacing w:line="259" w:lineRule="auto"/>
              <w:jc w:val="center"/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</w:pPr>
            <w:r w:rsidRPr="005B091E">
              <w:rPr>
                <w:rFonts w:ascii="Arial" w:eastAsiaTheme="majorEastAsia" w:hAnsi="Arial" w:cs="Arial"/>
                <w:b/>
                <w:bCs/>
                <w:color w:val="000000" w:themeColor="text1"/>
                <w:sz w:val="20"/>
              </w:rPr>
              <w:t>Health, Fitness &amp; Wellbeing</w:t>
            </w:r>
          </w:p>
          <w:p w14:paraId="2FEF5437" w14:textId="72E94D82" w:rsidR="00C52157" w:rsidRPr="007713B8" w:rsidRDefault="00C52157" w:rsidP="00A1408C">
            <w:pPr>
              <w:spacing w:line="259" w:lineRule="auto"/>
              <w:jc w:val="center"/>
              <w:rPr>
                <w:rFonts w:eastAsiaTheme="majorEastAsia" w:cstheme="minorHAnsi"/>
                <w:color w:val="000000" w:themeColor="text1"/>
                <w:sz w:val="20"/>
                <w:szCs w:val="20"/>
              </w:rPr>
            </w:pPr>
            <w:r w:rsidRPr="007713B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*additional outdoor activities are also timetabled to enrich the sports provision</w:t>
            </w:r>
          </w:p>
        </w:tc>
        <w:tc>
          <w:tcPr>
            <w:tcW w:w="5292" w:type="dxa"/>
          </w:tcPr>
          <w:p w14:paraId="0B7E936E" w14:textId="77777777" w:rsidR="00A1408C" w:rsidRPr="00A1408C" w:rsidRDefault="00A1408C" w:rsidP="00A1408C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A1408C">
              <w:rPr>
                <w:rFonts w:ascii="Arial" w:hAnsi="Arial" w:cs="Arial"/>
                <w:b/>
                <w:bCs/>
              </w:rPr>
              <w:t>Theme / Activity</w:t>
            </w:r>
          </w:p>
          <w:p w14:paraId="11EAA773" w14:textId="77777777" w:rsidR="00A1408C" w:rsidRPr="00A1408C" w:rsidRDefault="00A1408C" w:rsidP="00A1408C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2269B00" w14:textId="77777777" w:rsidR="00A1408C" w:rsidRPr="00A1408C" w:rsidRDefault="00A1408C" w:rsidP="00A1408C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40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Fielding &amp; Striking taught through Cricket &amp; </w:t>
            </w:r>
            <w:proofErr w:type="spellStart"/>
            <w:r w:rsidRPr="00A1408C">
              <w:rPr>
                <w:rFonts w:ascii="Arial" w:hAnsi="Arial" w:cs="Arial"/>
                <w:b/>
                <w:bCs/>
                <w:sz w:val="20"/>
                <w:szCs w:val="20"/>
              </w:rPr>
              <w:t>Rounders</w:t>
            </w:r>
            <w:proofErr w:type="spellEnd"/>
          </w:p>
          <w:p w14:paraId="7F9EDD89" w14:textId="77777777" w:rsidR="00A1408C" w:rsidRDefault="00A1408C" w:rsidP="00A1408C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408C">
              <w:rPr>
                <w:rFonts w:ascii="Arial" w:hAnsi="Arial" w:cs="Arial"/>
                <w:b/>
                <w:bCs/>
                <w:sz w:val="20"/>
                <w:szCs w:val="20"/>
              </w:rPr>
              <w:t>Athletics</w:t>
            </w:r>
          </w:p>
          <w:p w14:paraId="4E153FFE" w14:textId="2BAEE532" w:rsidR="00C52157" w:rsidRPr="007713B8" w:rsidRDefault="00C52157" w:rsidP="00A1408C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13B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*additional outdoor activities are also timetabled to enrich the sports provision</w:t>
            </w:r>
          </w:p>
        </w:tc>
      </w:tr>
      <w:tr w:rsidR="00FE0B64" w:rsidRPr="00A1408C" w14:paraId="07B4FAEA" w14:textId="77777777" w:rsidTr="00FE0B64">
        <w:trPr>
          <w:trHeight w:val="20"/>
        </w:trPr>
        <w:tc>
          <w:tcPr>
            <w:tcW w:w="15876" w:type="dxa"/>
            <w:gridSpan w:val="3"/>
            <w:shd w:val="clear" w:color="auto" w:fill="F2F2F2" w:themeFill="background1" w:themeFillShade="F2"/>
            <w:vAlign w:val="center"/>
          </w:tcPr>
          <w:p w14:paraId="3DB2996F" w14:textId="32C8D001" w:rsidR="00FE0B64" w:rsidRPr="00FE0B64" w:rsidRDefault="00FE0B64" w:rsidP="00FE0B64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20"/>
                <w:szCs w:val="20"/>
              </w:rPr>
              <w:t>By the end of this term pupils will know</w:t>
            </w:r>
            <w:r>
              <w:rPr>
                <w:rFonts w:ascii="Arial" w:hAnsi="Arial" w:cs="Arial"/>
                <w:sz w:val="20"/>
                <w:szCs w:val="20"/>
              </w:rPr>
              <w:t xml:space="preserve"> (thinking) </w:t>
            </w:r>
            <w:r w:rsidRPr="00A1408C">
              <w:rPr>
                <w:rFonts w:ascii="Arial" w:hAnsi="Arial" w:cs="Arial"/>
                <w:i/>
                <w:iCs/>
                <w:sz w:val="18"/>
                <w:szCs w:val="18"/>
              </w:rPr>
              <w:t>(key knowledge, including tier 3 vocabulary)</w:t>
            </w:r>
          </w:p>
        </w:tc>
        <w:bookmarkStart w:id="2" w:name="_GoBack"/>
        <w:bookmarkEnd w:id="2"/>
      </w:tr>
      <w:tr w:rsidR="00D81033" w:rsidRPr="00A1408C" w14:paraId="18CFCAD5" w14:textId="77777777" w:rsidTr="005D09A6">
        <w:trPr>
          <w:trHeight w:val="5035"/>
        </w:trPr>
        <w:tc>
          <w:tcPr>
            <w:tcW w:w="5292" w:type="dxa"/>
          </w:tcPr>
          <w:p w14:paraId="450A9057" w14:textId="77777777" w:rsidR="00A1408C" w:rsidRPr="00A1408C" w:rsidRDefault="00D81033" w:rsidP="00D8103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How to</w:t>
            </w:r>
          </w:p>
          <w:p w14:paraId="5CA6C4EC" w14:textId="6142DFFE" w:rsidR="00D81033" w:rsidRPr="0045543A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apply techniques specific to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543A">
              <w:rPr>
                <w:rFonts w:ascii="Arial" w:hAnsi="Arial" w:cs="Arial"/>
                <w:sz w:val="18"/>
                <w:szCs w:val="18"/>
              </w:rPr>
              <w:t>the game effectively, safely and efficiently to use principles of performance in planning tactics and strategies for the tasks and challenges</w:t>
            </w:r>
          </w:p>
          <w:p w14:paraId="6F6C2763" w14:textId="3C90B806" w:rsidR="00D81033" w:rsidRPr="003D4B14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adapt strategies, taking account of their own strengths and weaknesses and changing conditions and situations</w:t>
            </w:r>
          </w:p>
          <w:p w14:paraId="216827DE" w14:textId="5F6E2226" w:rsidR="00D81033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continue to improve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D4B14">
              <w:rPr>
                <w:rFonts w:ascii="Arial" w:hAnsi="Arial" w:cs="Arial"/>
                <w:sz w:val="18"/>
                <w:szCs w:val="18"/>
              </w:rPr>
              <w:t>their personal fitness in and through games</w:t>
            </w:r>
          </w:p>
          <w:p w14:paraId="7F990F2E" w14:textId="48D5E534" w:rsidR="00D81033" w:rsidRPr="003D4B14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understand why regular exercise has a positive effect on their own health, fitness and social wellbeing</w:t>
            </w:r>
          </w:p>
          <w:p w14:paraId="2232E77A" w14:textId="55BCDF9D" w:rsidR="00D81033" w:rsidRDefault="00D81033" w:rsidP="00D81033">
            <w:pPr>
              <w:numPr>
                <w:ilvl w:val="0"/>
                <w:numId w:val="1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take the initiative and decide how to develop and improve their own progress and that of others</w:t>
            </w:r>
          </w:p>
          <w:p w14:paraId="4F025A68" w14:textId="677D4C9C" w:rsidR="00D81033" w:rsidRPr="009F4AC8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F4AC8">
              <w:rPr>
                <w:rFonts w:ascii="Arial" w:hAnsi="Arial" w:cs="Arial"/>
                <w:sz w:val="18"/>
                <w:szCs w:val="18"/>
              </w:rPr>
              <w:t>apply techniques for the style of gymnastics with control and precision</w:t>
            </w:r>
          </w:p>
          <w:p w14:paraId="28532C69" w14:textId="76642BC5" w:rsidR="00D81033" w:rsidRPr="009F4AC8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F4AC8">
              <w:rPr>
                <w:rFonts w:ascii="Arial" w:hAnsi="Arial" w:cs="Arial"/>
                <w:sz w:val="18"/>
                <w:szCs w:val="18"/>
              </w:rPr>
              <w:t>use compositional principles in designing and creating sequences</w:t>
            </w:r>
          </w:p>
          <w:p w14:paraId="19DB8FD0" w14:textId="464D94F3" w:rsidR="00D81033" w:rsidRPr="009F4AC8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F4AC8">
              <w:rPr>
                <w:rFonts w:ascii="Arial" w:hAnsi="Arial" w:cs="Arial"/>
                <w:sz w:val="18"/>
                <w:szCs w:val="18"/>
              </w:rPr>
              <w:t>adapt sequences and their designs, taking account of their own strengths and weaknesses and those of their partners</w:t>
            </w:r>
          </w:p>
          <w:p w14:paraId="2AD37350" w14:textId="77777777" w:rsidR="00D81033" w:rsidRDefault="00D81033" w:rsidP="00D81033">
            <w:p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  <w:p w14:paraId="15E6EDB1" w14:textId="79FE4614" w:rsidR="00D81033" w:rsidRPr="00A1408C" w:rsidRDefault="00D81033" w:rsidP="00D81033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A1408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573965E2" w14:textId="77777777" w:rsidR="00D81033" w:rsidRPr="00A1408C" w:rsidRDefault="00D81033" w:rsidP="00D81033">
            <w:pPr>
              <w:numPr>
                <w:ilvl w:val="0"/>
                <w:numId w:val="5"/>
              </w:num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Analysis, Creativity, Knowledge, Leadership, Tactics</w:t>
            </w:r>
          </w:p>
          <w:p w14:paraId="50066CFC" w14:textId="77777777" w:rsidR="00D81033" w:rsidRPr="00A1408C" w:rsidRDefault="00D81033" w:rsidP="00D81033">
            <w:pPr>
              <w:numPr>
                <w:ilvl w:val="0"/>
                <w:numId w:val="5"/>
              </w:num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Compassion, Courage, Endeavour, Integrity, Respect</w:t>
            </w:r>
          </w:p>
          <w:p w14:paraId="3FD2F7B0" w14:textId="77777777" w:rsidR="00D81033" w:rsidRPr="00FE0B64" w:rsidRDefault="00D81033" w:rsidP="00D81033">
            <w:pPr>
              <w:numPr>
                <w:ilvl w:val="0"/>
                <w:numId w:val="5"/>
              </w:num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Competitive, Fitness, Movement, Skill Development, Technique</w:t>
            </w:r>
          </w:p>
          <w:p w14:paraId="218FF03E" w14:textId="2CBB396A" w:rsidR="00FE0B64" w:rsidRPr="00A1408C" w:rsidRDefault="00FE0B64" w:rsidP="00FE0B64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92" w:type="dxa"/>
          </w:tcPr>
          <w:p w14:paraId="2D8539FD" w14:textId="77777777" w:rsidR="00A1408C" w:rsidRPr="00A1408C" w:rsidRDefault="00D81033" w:rsidP="00D8103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How to</w:t>
            </w:r>
          </w:p>
          <w:p w14:paraId="6B0E75AD" w14:textId="77777777" w:rsidR="00D81033" w:rsidRPr="0045543A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apply techniques specific to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543A">
              <w:rPr>
                <w:rFonts w:ascii="Arial" w:hAnsi="Arial" w:cs="Arial"/>
                <w:sz w:val="18"/>
                <w:szCs w:val="18"/>
              </w:rPr>
              <w:t>the game effectively, safely and efficiently to use principles of performance in planning tactics and strategies for the tasks and challenges</w:t>
            </w:r>
          </w:p>
          <w:p w14:paraId="24C554BA" w14:textId="77777777" w:rsidR="00D81033" w:rsidRPr="003D4B14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adapt strategies, taking account of their own strengths and weaknesses and changing conditions and situations</w:t>
            </w:r>
          </w:p>
          <w:p w14:paraId="4150262F" w14:textId="77777777" w:rsidR="00D81033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continue to improve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D4B14">
              <w:rPr>
                <w:rFonts w:ascii="Arial" w:hAnsi="Arial" w:cs="Arial"/>
                <w:sz w:val="18"/>
                <w:szCs w:val="18"/>
              </w:rPr>
              <w:t>their personal fitness in and through games</w:t>
            </w:r>
          </w:p>
          <w:p w14:paraId="3AD59EE8" w14:textId="77777777" w:rsidR="00D81033" w:rsidRPr="003D4B14" w:rsidRDefault="00D81033" w:rsidP="00D81033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understand why regular exercise has a positive effect on their own health, fitness and social wellbeing</w:t>
            </w:r>
          </w:p>
          <w:p w14:paraId="303E0F36" w14:textId="399E3CD9" w:rsidR="00D81033" w:rsidRDefault="00D81033" w:rsidP="00D81033">
            <w:pPr>
              <w:numPr>
                <w:ilvl w:val="0"/>
                <w:numId w:val="1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D4B14">
              <w:rPr>
                <w:rFonts w:ascii="Arial" w:hAnsi="Arial" w:cs="Arial"/>
                <w:sz w:val="18"/>
                <w:szCs w:val="18"/>
              </w:rPr>
              <w:t>take the initiative and decide how to develop and improve their own progress and that of others</w:t>
            </w:r>
          </w:p>
          <w:p w14:paraId="1F1D8C3B" w14:textId="0E0F6D5B" w:rsidR="00AD39F1" w:rsidRPr="00AD39F1" w:rsidRDefault="00AD39F1" w:rsidP="00AD39F1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D39F1">
              <w:rPr>
                <w:rFonts w:ascii="Arial" w:hAnsi="Arial" w:cs="Arial"/>
                <w:sz w:val="18"/>
                <w:szCs w:val="18"/>
              </w:rPr>
              <w:t xml:space="preserve"> perform with technical competence and an understanding of selected dance styles</w:t>
            </w:r>
          </w:p>
          <w:p w14:paraId="4B9972AC" w14:textId="418DF2B1" w:rsidR="00AD39F1" w:rsidRPr="00AD39F1" w:rsidRDefault="00AD39F1" w:rsidP="00AD39F1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D39F1">
              <w:rPr>
                <w:rFonts w:ascii="Arial" w:hAnsi="Arial" w:cs="Arial"/>
                <w:sz w:val="18"/>
                <w:szCs w:val="18"/>
              </w:rPr>
              <w:t>use a range of compositional ideas and principles to compose dances for different choreographic purposes</w:t>
            </w:r>
          </w:p>
          <w:p w14:paraId="46FAA79E" w14:textId="67621048" w:rsidR="00D81033" w:rsidRPr="00AD39F1" w:rsidRDefault="00AD39F1" w:rsidP="00D81033">
            <w:pPr>
              <w:numPr>
                <w:ilvl w:val="0"/>
                <w:numId w:val="1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D39F1">
              <w:rPr>
                <w:rFonts w:ascii="Arial" w:hAnsi="Arial" w:cs="Arial"/>
                <w:sz w:val="18"/>
                <w:szCs w:val="18"/>
              </w:rPr>
              <w:t>analyse, interpret and evaluate dances with an understanding of style, context and intention and use this understanding to improve their performance</w:t>
            </w:r>
          </w:p>
          <w:p w14:paraId="18FD37EF" w14:textId="77777777" w:rsidR="00D81033" w:rsidRPr="00A1408C" w:rsidRDefault="00D81033" w:rsidP="00D81033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A1408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45579601" w14:textId="77777777" w:rsidR="00D81033" w:rsidRPr="00A1408C" w:rsidRDefault="00D81033" w:rsidP="00D81033">
            <w:pPr>
              <w:numPr>
                <w:ilvl w:val="0"/>
                <w:numId w:val="5"/>
              </w:num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Analysis, Creativity, Knowledge, Leadership, Tactics</w:t>
            </w:r>
          </w:p>
          <w:p w14:paraId="4C227775" w14:textId="77777777" w:rsidR="00D81033" w:rsidRPr="00A1408C" w:rsidRDefault="00D81033" w:rsidP="00D81033">
            <w:pPr>
              <w:numPr>
                <w:ilvl w:val="0"/>
                <w:numId w:val="5"/>
              </w:num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Compassion, Courage, Endeavour, Integrity, Respect</w:t>
            </w:r>
          </w:p>
          <w:p w14:paraId="44296D1C" w14:textId="614DAE33" w:rsidR="00A1408C" w:rsidRPr="00A1408C" w:rsidRDefault="00D81033" w:rsidP="00D81033">
            <w:pPr>
              <w:numPr>
                <w:ilvl w:val="0"/>
                <w:numId w:val="5"/>
              </w:numPr>
              <w:spacing w:after="0"/>
              <w:contextualSpacing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Competitive, Fitness, Movement, Skill Development, Technique</w:t>
            </w:r>
          </w:p>
        </w:tc>
        <w:tc>
          <w:tcPr>
            <w:tcW w:w="5292" w:type="dxa"/>
          </w:tcPr>
          <w:p w14:paraId="2876B35B" w14:textId="40610DBD" w:rsidR="006E67B0" w:rsidRDefault="00EF6880" w:rsidP="00D81033">
            <w:p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to</w:t>
            </w:r>
          </w:p>
          <w:p w14:paraId="6FDCCD54" w14:textId="6FCFBBE6" w:rsidR="00DE7A9E" w:rsidRPr="00DE7A9E" w:rsidRDefault="00DE7A9E" w:rsidP="00DE7A9E">
            <w:pPr>
              <w:pStyle w:val="ListParagraph"/>
              <w:numPr>
                <w:ilvl w:val="0"/>
                <w:numId w:val="18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E7A9E">
              <w:rPr>
                <w:rFonts w:ascii="Arial" w:hAnsi="Arial" w:cs="Arial"/>
                <w:sz w:val="18"/>
                <w:szCs w:val="18"/>
              </w:rPr>
              <w:t>apply techniques specific to the game effectively, safely and efficiently</w:t>
            </w:r>
          </w:p>
          <w:p w14:paraId="0A8A964D" w14:textId="105E5D3B" w:rsidR="00DE7A9E" w:rsidRPr="00DE7A9E" w:rsidRDefault="00DE7A9E" w:rsidP="00DE7A9E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E7A9E">
              <w:rPr>
                <w:rFonts w:ascii="Arial" w:hAnsi="Arial" w:cs="Arial"/>
                <w:sz w:val="18"/>
                <w:szCs w:val="18"/>
              </w:rPr>
              <w:t>adapt strategies, taking account of their own strengths and weaknesses and changing conditions and situations</w:t>
            </w:r>
          </w:p>
          <w:p w14:paraId="01B4BF20" w14:textId="0F2B5543" w:rsidR="00DE7A9E" w:rsidRPr="00DE7A9E" w:rsidRDefault="00DE7A9E" w:rsidP="00DE7A9E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E7A9E">
              <w:rPr>
                <w:rFonts w:ascii="Arial" w:hAnsi="Arial" w:cs="Arial"/>
                <w:sz w:val="18"/>
                <w:szCs w:val="18"/>
              </w:rPr>
              <w:t>how to continue to improve their personal fitness in and through games</w:t>
            </w:r>
          </w:p>
          <w:p w14:paraId="0E14D61E" w14:textId="11E17A03" w:rsidR="00DE7A9E" w:rsidRPr="00DE7A9E" w:rsidRDefault="00DE7A9E" w:rsidP="00DE7A9E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E7A9E">
              <w:rPr>
                <w:rFonts w:ascii="Arial" w:hAnsi="Arial" w:cs="Arial"/>
                <w:sz w:val="18"/>
                <w:szCs w:val="18"/>
              </w:rPr>
              <w:t xml:space="preserve">why regular exercise has a positive effect on their own health, fitness and social wellbeing </w:t>
            </w:r>
          </w:p>
          <w:p w14:paraId="5066E5D0" w14:textId="30FDC0FD" w:rsidR="00DE7A9E" w:rsidRPr="00DE7A9E" w:rsidRDefault="00DE7A9E" w:rsidP="00DE7A9E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E7A9E">
              <w:rPr>
                <w:rFonts w:ascii="Arial" w:hAnsi="Arial" w:cs="Arial"/>
                <w:sz w:val="18"/>
                <w:szCs w:val="18"/>
              </w:rPr>
              <w:t>where and how to become involved in games activities</w:t>
            </w:r>
          </w:p>
          <w:p w14:paraId="168B2DCA" w14:textId="0F0E41C4" w:rsidR="00DE7A9E" w:rsidRPr="002D1A16" w:rsidRDefault="00DE7A9E" w:rsidP="002D1A16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D1A16">
              <w:rPr>
                <w:rFonts w:ascii="Arial" w:hAnsi="Arial" w:cs="Arial"/>
                <w:sz w:val="18"/>
                <w:szCs w:val="18"/>
              </w:rPr>
              <w:t>use the information gained from analysis of performance to influence and improve their own play</w:t>
            </w:r>
          </w:p>
          <w:p w14:paraId="03EC80FD" w14:textId="77777777" w:rsidR="002D1A16" w:rsidRPr="002D1A16" w:rsidRDefault="002D1A16" w:rsidP="002D1A16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D1A16">
              <w:rPr>
                <w:rFonts w:ascii="Arial" w:hAnsi="Arial" w:cs="Arial"/>
                <w:sz w:val="18"/>
                <w:szCs w:val="18"/>
              </w:rPr>
              <w:t>to show precision, control and fluency in a range of chosen events</w:t>
            </w:r>
          </w:p>
          <w:p w14:paraId="231D1F43" w14:textId="5250218D" w:rsidR="002D1A16" w:rsidRPr="002D1A16" w:rsidRDefault="002D1A16" w:rsidP="002D1A16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D1A16">
              <w:rPr>
                <w:rFonts w:ascii="Arial" w:hAnsi="Arial" w:cs="Arial"/>
                <w:sz w:val="18"/>
                <w:szCs w:val="18"/>
              </w:rPr>
              <w:t>use principles of performance in planning tactics and strategies for the tasks and challenges</w:t>
            </w:r>
          </w:p>
          <w:p w14:paraId="2F450D68" w14:textId="3DBCAC5B" w:rsidR="002D1A16" w:rsidRPr="002D1A16" w:rsidRDefault="002D1A16" w:rsidP="002D1A16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D1A16">
              <w:rPr>
                <w:rFonts w:ascii="Arial" w:hAnsi="Arial" w:cs="Arial"/>
                <w:sz w:val="18"/>
                <w:szCs w:val="18"/>
              </w:rPr>
              <w:t>adapt strategies, taking account of their own strengths and weaknesses and changing conditions and situations</w:t>
            </w:r>
          </w:p>
          <w:p w14:paraId="765011BD" w14:textId="77777777" w:rsidR="00A1034F" w:rsidRDefault="00A1034F" w:rsidP="00D81033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  <w:p w14:paraId="7687252A" w14:textId="0ED757CD" w:rsidR="00D81033" w:rsidRPr="00A1408C" w:rsidRDefault="00D81033" w:rsidP="00D81033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A1408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Tier 3 vocab</w:t>
            </w:r>
          </w:p>
          <w:p w14:paraId="39A9B57E" w14:textId="77777777" w:rsidR="00D81033" w:rsidRPr="00A1408C" w:rsidRDefault="00D81033" w:rsidP="00D81033">
            <w:pPr>
              <w:numPr>
                <w:ilvl w:val="0"/>
                <w:numId w:val="9"/>
              </w:num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Analysis, Creativity, Knowledge, Leadership, Tactics</w:t>
            </w:r>
          </w:p>
          <w:p w14:paraId="3EA478B7" w14:textId="77777777" w:rsidR="00D81033" w:rsidRPr="00A1408C" w:rsidRDefault="00D81033" w:rsidP="00D81033">
            <w:pPr>
              <w:numPr>
                <w:ilvl w:val="0"/>
                <w:numId w:val="9"/>
              </w:num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Compassion, Courage, Endeavour, Integrity, Respect</w:t>
            </w:r>
          </w:p>
          <w:p w14:paraId="46B7EB6F" w14:textId="77777777" w:rsidR="00A1408C" w:rsidRPr="00A1408C" w:rsidRDefault="00D81033" w:rsidP="00D81033">
            <w:pPr>
              <w:numPr>
                <w:ilvl w:val="0"/>
                <w:numId w:val="9"/>
              </w:numPr>
              <w:spacing w:after="0" w:line="259" w:lineRule="auto"/>
              <w:contextualSpacing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18"/>
                <w:szCs w:val="18"/>
              </w:rPr>
              <w:t>Competitive, Fitness, Movement, Skill Development, Technique</w:t>
            </w:r>
          </w:p>
        </w:tc>
      </w:tr>
      <w:tr w:rsidR="00FE0B64" w:rsidRPr="00A1408C" w14:paraId="5D87AD4D" w14:textId="77777777" w:rsidTr="00FE0B64">
        <w:trPr>
          <w:trHeight w:val="113"/>
        </w:trPr>
        <w:tc>
          <w:tcPr>
            <w:tcW w:w="15876" w:type="dxa"/>
            <w:gridSpan w:val="3"/>
            <w:shd w:val="clear" w:color="auto" w:fill="F2F2F2" w:themeFill="background1" w:themeFillShade="F2"/>
            <w:vAlign w:val="center"/>
          </w:tcPr>
          <w:p w14:paraId="40782DF4" w14:textId="021F5E15" w:rsidR="00FE0B64" w:rsidRPr="00FE0B64" w:rsidRDefault="00FE0B64" w:rsidP="00FE0B64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20"/>
                <w:szCs w:val="20"/>
              </w:rPr>
              <w:lastRenderedPageBreak/>
              <w:t>They will understand (feeling)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1408C">
              <w:rPr>
                <w:rFonts w:ascii="Arial" w:hAnsi="Arial" w:cs="Arial"/>
                <w:i/>
                <w:iCs/>
                <w:sz w:val="18"/>
                <w:szCs w:val="18"/>
              </w:rPr>
              <w:t>(key concepts)</w:t>
            </w:r>
          </w:p>
        </w:tc>
      </w:tr>
      <w:tr w:rsidR="005D09A6" w:rsidRPr="00A1408C" w14:paraId="25B722BC" w14:textId="77777777" w:rsidTr="006E67B0">
        <w:trPr>
          <w:trHeight w:val="1949"/>
        </w:trPr>
        <w:tc>
          <w:tcPr>
            <w:tcW w:w="5292" w:type="dxa"/>
          </w:tcPr>
          <w:p w14:paraId="7E6DEBA5" w14:textId="5BF63B0F" w:rsidR="005D09A6" w:rsidRPr="00104F8A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Compassion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60D70">
              <w:rPr>
                <w:rFonts w:ascii="Arial" w:hAnsi="Arial" w:cs="Arial"/>
                <w:sz w:val="18"/>
                <w:szCs w:val="18"/>
              </w:rPr>
              <w:t>–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60D70">
              <w:rPr>
                <w:rFonts w:ascii="Arial" w:hAnsi="Arial" w:cs="Arial"/>
                <w:sz w:val="18"/>
                <w:szCs w:val="18"/>
              </w:rPr>
              <w:t>Value the contribution of all to successful performance</w:t>
            </w:r>
          </w:p>
          <w:p w14:paraId="59F61180" w14:textId="347FEB7E" w:rsid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Courage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660D70">
              <w:rPr>
                <w:rFonts w:ascii="Arial" w:hAnsi="Arial" w:cs="Arial"/>
                <w:sz w:val="18"/>
                <w:szCs w:val="18"/>
              </w:rPr>
              <w:t>describe to others where you succeeded and where you went wrong. To try the difficult skills in order to progress</w:t>
            </w:r>
          </w:p>
          <w:p w14:paraId="500A3F61" w14:textId="49BBD325" w:rsidR="005D09A6" w:rsidRPr="00820628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Endeavour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60D70">
              <w:rPr>
                <w:rFonts w:ascii="Arial" w:hAnsi="Arial" w:cs="Arial"/>
                <w:sz w:val="18"/>
                <w:szCs w:val="18"/>
              </w:rPr>
              <w:t>–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60D70">
              <w:rPr>
                <w:rFonts w:ascii="Arial" w:hAnsi="Arial" w:cs="Arial"/>
                <w:sz w:val="18"/>
                <w:szCs w:val="18"/>
              </w:rPr>
              <w:t xml:space="preserve">Use </w:t>
            </w:r>
            <w:proofErr w:type="gramStart"/>
            <w:r w:rsidR="00660D70">
              <w:rPr>
                <w:rFonts w:ascii="Arial" w:hAnsi="Arial" w:cs="Arial"/>
                <w:sz w:val="18"/>
                <w:szCs w:val="18"/>
              </w:rPr>
              <w:t>problem solving</w:t>
            </w:r>
            <w:proofErr w:type="gramEnd"/>
            <w:r w:rsidR="00660D70">
              <w:rPr>
                <w:rFonts w:ascii="Arial" w:hAnsi="Arial" w:cs="Arial"/>
                <w:sz w:val="18"/>
                <w:szCs w:val="18"/>
              </w:rPr>
              <w:t xml:space="preserve"> skills to progress independently. Be resilient and determined in all activities.</w:t>
            </w:r>
          </w:p>
          <w:p w14:paraId="342E4AF3" w14:textId="77777777" w:rsid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Integrity</w:t>
            </w:r>
            <w:r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Pr="00104F8A">
              <w:rPr>
                <w:rFonts w:ascii="Arial" w:hAnsi="Arial" w:cs="Arial"/>
                <w:sz w:val="18"/>
                <w:szCs w:val="18"/>
              </w:rPr>
              <w:t>Take ownership of your behaviour</w:t>
            </w:r>
            <w:r>
              <w:rPr>
                <w:rFonts w:ascii="Arial" w:hAnsi="Arial" w:cs="Arial"/>
                <w:sz w:val="18"/>
                <w:szCs w:val="18"/>
              </w:rPr>
              <w:t>. Be honest when performing, refereeing or umpiring</w:t>
            </w:r>
          </w:p>
          <w:p w14:paraId="09F6E593" w14:textId="6EFE1687" w:rsidR="005D09A6" w:rsidRPr="00A1408C" w:rsidRDefault="005D09A6" w:rsidP="005D09A6">
            <w:pPr>
              <w:numPr>
                <w:ilvl w:val="0"/>
                <w:numId w:val="3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Respect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– Follow the rules of the game. </w:t>
            </w:r>
            <w:r w:rsidRPr="00746CEB">
              <w:rPr>
                <w:rFonts w:ascii="Arial" w:hAnsi="Arial" w:cs="Arial"/>
                <w:sz w:val="18"/>
                <w:szCs w:val="18"/>
              </w:rPr>
              <w:t>Be supportive and respond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positively to the </w:t>
            </w:r>
            <w:r>
              <w:rPr>
                <w:rFonts w:ascii="Arial" w:hAnsi="Arial" w:cs="Arial"/>
                <w:sz w:val="18"/>
                <w:szCs w:val="18"/>
              </w:rPr>
              <w:t xml:space="preserve">contributions of teammates and opponents in games and your peers in gymnastics.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Ensure learning proceeds smoothly by being on time and with all </w:t>
            </w:r>
            <w:r>
              <w:rPr>
                <w:rFonts w:ascii="Arial" w:hAnsi="Arial" w:cs="Arial"/>
                <w:sz w:val="18"/>
                <w:szCs w:val="18"/>
              </w:rPr>
              <w:t>PE uniform</w:t>
            </w:r>
          </w:p>
        </w:tc>
        <w:tc>
          <w:tcPr>
            <w:tcW w:w="5292" w:type="dxa"/>
          </w:tcPr>
          <w:p w14:paraId="31D99D49" w14:textId="77777777" w:rsidR="00660D70" w:rsidRPr="00104F8A" w:rsidRDefault="00660D70" w:rsidP="00660D70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Compassion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– Value the contribution of all to successful performance</w:t>
            </w:r>
          </w:p>
          <w:p w14:paraId="5EFCA0F4" w14:textId="77777777" w:rsidR="00660D70" w:rsidRDefault="00660D70" w:rsidP="00660D70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Courage</w:t>
            </w:r>
            <w:r>
              <w:rPr>
                <w:rFonts w:ascii="Arial" w:hAnsi="Arial" w:cs="Arial"/>
                <w:sz w:val="18"/>
                <w:szCs w:val="18"/>
              </w:rPr>
              <w:t xml:space="preserve"> – describe to others where you succeeded and where you went wrong. To try the difficult skills in order to progress</w:t>
            </w:r>
          </w:p>
          <w:p w14:paraId="281816ED" w14:textId="77777777" w:rsidR="00660D70" w:rsidRPr="00820628" w:rsidRDefault="00660D70" w:rsidP="00660D70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Endeavour</w:t>
            </w:r>
            <w:r>
              <w:rPr>
                <w:rFonts w:ascii="Arial" w:hAnsi="Arial" w:cs="Arial"/>
                <w:sz w:val="18"/>
                <w:szCs w:val="18"/>
              </w:rPr>
              <w:t xml:space="preserve"> – Use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problem solving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skills to progress independently. Be resilient and determined in all activities.</w:t>
            </w:r>
          </w:p>
          <w:p w14:paraId="7C898AA4" w14:textId="77777777" w:rsid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Integrity</w:t>
            </w:r>
            <w:r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Pr="00104F8A">
              <w:rPr>
                <w:rFonts w:ascii="Arial" w:hAnsi="Arial" w:cs="Arial"/>
                <w:sz w:val="18"/>
                <w:szCs w:val="18"/>
              </w:rPr>
              <w:t>Take ownership of your behaviour</w:t>
            </w:r>
            <w:r>
              <w:rPr>
                <w:rFonts w:ascii="Arial" w:hAnsi="Arial" w:cs="Arial"/>
                <w:sz w:val="18"/>
                <w:szCs w:val="18"/>
              </w:rPr>
              <w:t>. Be honest when performing, refereeing or umpiring</w:t>
            </w:r>
          </w:p>
          <w:p w14:paraId="42894F9E" w14:textId="4398AFC9" w:rsidR="005D09A6" w:rsidRPr="00A1408C" w:rsidRDefault="005D09A6" w:rsidP="005D09A6">
            <w:pPr>
              <w:numPr>
                <w:ilvl w:val="0"/>
                <w:numId w:val="3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Respect</w:t>
            </w:r>
            <w:r w:rsidRPr="003255D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– Follow the rules of the game.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Be </w:t>
            </w:r>
            <w:proofErr w:type="gramStart"/>
            <w:r w:rsidRPr="00746CEB">
              <w:rPr>
                <w:rFonts w:ascii="Arial" w:hAnsi="Arial" w:cs="Arial"/>
                <w:sz w:val="18"/>
                <w:szCs w:val="18"/>
              </w:rPr>
              <w:t>supportive and respond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46CEB">
              <w:rPr>
                <w:rFonts w:ascii="Arial" w:hAnsi="Arial" w:cs="Arial"/>
                <w:sz w:val="18"/>
                <w:szCs w:val="18"/>
              </w:rPr>
              <w:t>positively to the contributions of others</w:t>
            </w:r>
            <w:r>
              <w:rPr>
                <w:rFonts w:ascii="Arial" w:hAnsi="Arial" w:cs="Arial"/>
                <w:sz w:val="18"/>
                <w:szCs w:val="18"/>
              </w:rPr>
              <w:t xml:space="preserve"> in games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and dance when watching/appraising performances.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Ensure learning proceeds smoothly by being on time and with all </w:t>
            </w:r>
            <w:r>
              <w:rPr>
                <w:rFonts w:ascii="Arial" w:hAnsi="Arial" w:cs="Arial"/>
                <w:sz w:val="18"/>
                <w:szCs w:val="18"/>
              </w:rPr>
              <w:t>PE uniform</w:t>
            </w:r>
          </w:p>
        </w:tc>
        <w:tc>
          <w:tcPr>
            <w:tcW w:w="5292" w:type="dxa"/>
          </w:tcPr>
          <w:p w14:paraId="0473D2B0" w14:textId="77777777" w:rsidR="00660D70" w:rsidRPr="00104F8A" w:rsidRDefault="00660D70" w:rsidP="00660D70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Compassion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– Value the contribution of all to successful performance</w:t>
            </w:r>
          </w:p>
          <w:p w14:paraId="1CB7ACB9" w14:textId="77777777" w:rsidR="00660D70" w:rsidRDefault="00660D70" w:rsidP="00660D70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Courage</w:t>
            </w:r>
            <w:r>
              <w:rPr>
                <w:rFonts w:ascii="Arial" w:hAnsi="Arial" w:cs="Arial"/>
                <w:sz w:val="18"/>
                <w:szCs w:val="18"/>
              </w:rPr>
              <w:t xml:space="preserve"> – describe to others where you succeeded and where you went wrong. To try the difficult skills in order to progress</w:t>
            </w:r>
          </w:p>
          <w:p w14:paraId="3F343EA4" w14:textId="77777777" w:rsidR="00660D70" w:rsidRPr="00820628" w:rsidRDefault="00660D70" w:rsidP="00660D70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Endeavour</w:t>
            </w:r>
            <w:r>
              <w:rPr>
                <w:rFonts w:ascii="Arial" w:hAnsi="Arial" w:cs="Arial"/>
                <w:sz w:val="18"/>
                <w:szCs w:val="18"/>
              </w:rPr>
              <w:t xml:space="preserve"> – Use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problem solving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skills to progress independently. Be resilient and determined in all activities.</w:t>
            </w:r>
          </w:p>
          <w:p w14:paraId="53D70E04" w14:textId="77777777" w:rsidR="005D09A6" w:rsidRDefault="005D09A6" w:rsidP="005D09A6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Integrity</w:t>
            </w:r>
            <w:r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Pr="00104F8A">
              <w:rPr>
                <w:rFonts w:ascii="Arial" w:hAnsi="Arial" w:cs="Arial"/>
                <w:sz w:val="18"/>
                <w:szCs w:val="18"/>
              </w:rPr>
              <w:t>Take ownership of your behaviour</w:t>
            </w:r>
            <w:r>
              <w:rPr>
                <w:rFonts w:ascii="Arial" w:hAnsi="Arial" w:cs="Arial"/>
                <w:sz w:val="18"/>
                <w:szCs w:val="18"/>
              </w:rPr>
              <w:t>. Be honest when performing, refereeing or umpiring</w:t>
            </w:r>
          </w:p>
          <w:p w14:paraId="7C6765BE" w14:textId="7C417F53" w:rsidR="005D09A6" w:rsidRPr="00A1408C" w:rsidRDefault="005D09A6" w:rsidP="005D09A6">
            <w:pPr>
              <w:numPr>
                <w:ilvl w:val="0"/>
                <w:numId w:val="3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C65ED">
              <w:rPr>
                <w:rFonts w:ascii="Arial" w:hAnsi="Arial" w:cs="Arial"/>
                <w:sz w:val="18"/>
                <w:szCs w:val="18"/>
              </w:rPr>
              <w:t>Respect</w:t>
            </w:r>
            <w:r w:rsidRPr="003255D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- Follow the rules of the game. </w:t>
            </w:r>
            <w:r w:rsidRPr="00746CEB">
              <w:rPr>
                <w:rFonts w:ascii="Arial" w:hAnsi="Arial" w:cs="Arial"/>
                <w:sz w:val="18"/>
                <w:szCs w:val="18"/>
              </w:rPr>
              <w:t>Be supportive and respond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46CEB">
              <w:rPr>
                <w:rFonts w:ascii="Arial" w:hAnsi="Arial" w:cs="Arial"/>
                <w:sz w:val="18"/>
                <w:szCs w:val="18"/>
              </w:rPr>
              <w:t>positively to the contributions of others</w:t>
            </w:r>
            <w:r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00746CEB">
              <w:rPr>
                <w:rFonts w:ascii="Arial" w:hAnsi="Arial" w:cs="Arial"/>
                <w:sz w:val="18"/>
                <w:szCs w:val="18"/>
              </w:rPr>
              <w:t xml:space="preserve">Ensure learning proceeds smoothly by being on time and with all </w:t>
            </w:r>
            <w:r>
              <w:rPr>
                <w:rFonts w:ascii="Arial" w:hAnsi="Arial" w:cs="Arial"/>
                <w:sz w:val="18"/>
                <w:szCs w:val="18"/>
              </w:rPr>
              <w:t>PE uniform</w:t>
            </w:r>
          </w:p>
        </w:tc>
      </w:tr>
      <w:tr w:rsidR="00FE0B64" w:rsidRPr="00A1408C" w14:paraId="4C48E990" w14:textId="77777777" w:rsidTr="00FE0B64">
        <w:trPr>
          <w:trHeight w:val="113"/>
        </w:trPr>
        <w:tc>
          <w:tcPr>
            <w:tcW w:w="15876" w:type="dxa"/>
            <w:gridSpan w:val="3"/>
            <w:shd w:val="clear" w:color="auto" w:fill="F2F2F2" w:themeFill="background1" w:themeFillShade="F2"/>
          </w:tcPr>
          <w:p w14:paraId="3D99B1DB" w14:textId="05AABA1B" w:rsidR="00FE0B64" w:rsidRPr="00FE0B64" w:rsidRDefault="00FE0B64" w:rsidP="00D81033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1408C">
              <w:rPr>
                <w:rFonts w:ascii="Arial" w:hAnsi="Arial" w:cs="Arial"/>
                <w:sz w:val="20"/>
                <w:szCs w:val="20"/>
              </w:rPr>
              <w:t>They will know how to (doing</w:t>
            </w:r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A1408C">
              <w:rPr>
                <w:rFonts w:ascii="Arial" w:hAnsi="Arial" w:cs="Arial"/>
                <w:i/>
                <w:iCs/>
                <w:sz w:val="18"/>
                <w:szCs w:val="18"/>
              </w:rPr>
              <w:t>(key skills)</w:t>
            </w:r>
          </w:p>
        </w:tc>
      </w:tr>
      <w:tr w:rsidR="00D81033" w:rsidRPr="00A1408C" w14:paraId="5C9D390B" w14:textId="77777777" w:rsidTr="005D09A6">
        <w:trPr>
          <w:trHeight w:val="3118"/>
        </w:trPr>
        <w:tc>
          <w:tcPr>
            <w:tcW w:w="5292" w:type="dxa"/>
          </w:tcPr>
          <w:p w14:paraId="3AEFCDA0" w14:textId="5D693284" w:rsidR="0077323D" w:rsidRDefault="0077323D" w:rsidP="0077323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77323D">
              <w:rPr>
                <w:rFonts w:ascii="Arial" w:hAnsi="Arial" w:cs="Arial"/>
                <w:sz w:val="18"/>
                <w:szCs w:val="18"/>
              </w:rPr>
              <w:t>demonstrate</w:t>
            </w:r>
            <w:proofErr w:type="gramEnd"/>
            <w:r w:rsidRPr="0077323D">
              <w:rPr>
                <w:rFonts w:ascii="Arial" w:hAnsi="Arial" w:cs="Arial"/>
                <w:sz w:val="18"/>
                <w:szCs w:val="18"/>
              </w:rPr>
              <w:t xml:space="preserve"> their ability to play in small-sided games as individuals and teams.</w:t>
            </w:r>
          </w:p>
          <w:p w14:paraId="76DB331E" w14:textId="20F5B1DE" w:rsidR="00A44C31" w:rsidRDefault="006F1B7F" w:rsidP="0077323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="00A44C31">
              <w:rPr>
                <w:rFonts w:ascii="Arial" w:hAnsi="Arial" w:cs="Arial"/>
                <w:sz w:val="18"/>
                <w:szCs w:val="18"/>
              </w:rPr>
              <w:t>se</w:t>
            </w:r>
            <w:proofErr w:type="gramEnd"/>
            <w:r w:rsidR="00A44C31">
              <w:rPr>
                <w:rFonts w:ascii="Arial" w:hAnsi="Arial" w:cs="Arial"/>
                <w:sz w:val="18"/>
                <w:szCs w:val="18"/>
              </w:rPr>
              <w:t xml:space="preserve"> the</w:t>
            </w:r>
            <w:r w:rsidR="00DF44DA">
              <w:rPr>
                <w:rFonts w:ascii="Arial" w:hAnsi="Arial" w:cs="Arial"/>
                <w:sz w:val="18"/>
                <w:szCs w:val="18"/>
              </w:rPr>
              <w:t>ir</w:t>
            </w:r>
            <w:r w:rsidR="00A44C31">
              <w:rPr>
                <w:rFonts w:ascii="Arial" w:hAnsi="Arial" w:cs="Arial"/>
                <w:sz w:val="18"/>
                <w:szCs w:val="18"/>
              </w:rPr>
              <w:t xml:space="preserve"> skills</w:t>
            </w:r>
            <w:r>
              <w:rPr>
                <w:rFonts w:ascii="Arial" w:hAnsi="Arial" w:cs="Arial"/>
                <w:sz w:val="18"/>
                <w:szCs w:val="18"/>
              </w:rPr>
              <w:t xml:space="preserve"> in </w:t>
            </w:r>
            <w:r w:rsidR="0077323D" w:rsidRPr="0077323D">
              <w:rPr>
                <w:rFonts w:ascii="Arial" w:hAnsi="Arial" w:cs="Arial"/>
                <w:sz w:val="18"/>
                <w:szCs w:val="18"/>
              </w:rPr>
              <w:t>a number of different positions within a team.</w:t>
            </w:r>
          </w:p>
          <w:p w14:paraId="76D3F97A" w14:textId="17E4DEAB" w:rsidR="00AF6747" w:rsidRDefault="00A44C31" w:rsidP="0077323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use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7323D" w:rsidRPr="0077323D">
              <w:rPr>
                <w:rFonts w:ascii="Arial" w:hAnsi="Arial" w:cs="Arial"/>
                <w:sz w:val="18"/>
                <w:szCs w:val="18"/>
              </w:rPr>
              <w:t>new techniques</w:t>
            </w:r>
            <w:r w:rsidR="006F1B7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7323D" w:rsidRPr="0077323D">
              <w:rPr>
                <w:rFonts w:ascii="Arial" w:hAnsi="Arial" w:cs="Arial"/>
                <w:sz w:val="18"/>
                <w:szCs w:val="18"/>
              </w:rPr>
              <w:t>and give them time to practise and improve upon areas of weakness.</w:t>
            </w:r>
          </w:p>
          <w:p w14:paraId="187E2A7D" w14:textId="2635BE58" w:rsidR="0077323D" w:rsidRPr="0077323D" w:rsidRDefault="00AF6747" w:rsidP="0077323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refine</w:t>
            </w:r>
            <w:proofErr w:type="gramEnd"/>
            <w:r w:rsidR="0077323D" w:rsidRPr="0077323D">
              <w:rPr>
                <w:rFonts w:ascii="Arial" w:hAnsi="Arial" w:cs="Arial"/>
                <w:sz w:val="18"/>
                <w:szCs w:val="18"/>
              </w:rPr>
              <w:t xml:space="preserve"> practices and drills that improve technique or selected aspects of teamwork, </w:t>
            </w:r>
            <w:proofErr w:type="spellStart"/>
            <w:r w:rsidR="0077323D" w:rsidRPr="0077323D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="0077323D" w:rsidRPr="0077323D">
              <w:rPr>
                <w:rFonts w:ascii="Arial" w:hAnsi="Arial" w:cs="Arial"/>
                <w:sz w:val="18"/>
                <w:szCs w:val="18"/>
              </w:rPr>
              <w:t xml:space="preserve"> a semi-opposed game to improve the timing of a pass.</w:t>
            </w:r>
          </w:p>
          <w:p w14:paraId="73106E1C" w14:textId="0C3DAF31" w:rsidR="00E02FB2" w:rsidRDefault="00E02FB2" w:rsidP="0077323D">
            <w:pPr>
              <w:numPr>
                <w:ilvl w:val="0"/>
                <w:numId w:val="4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organise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7323D" w:rsidRPr="0077323D">
              <w:rPr>
                <w:rFonts w:ascii="Arial" w:hAnsi="Arial" w:cs="Arial"/>
                <w:sz w:val="18"/>
                <w:szCs w:val="18"/>
              </w:rPr>
              <w:t xml:space="preserve">simple game plans, </w:t>
            </w:r>
            <w:proofErr w:type="spellStart"/>
            <w:r w:rsidR="0077323D" w:rsidRPr="0077323D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="0077323D" w:rsidRPr="0077323D">
              <w:rPr>
                <w:rFonts w:ascii="Arial" w:hAnsi="Arial" w:cs="Arial"/>
                <w:sz w:val="18"/>
                <w:szCs w:val="18"/>
              </w:rPr>
              <w:t xml:space="preserve"> find successful combinations of tactics.</w:t>
            </w:r>
          </w:p>
          <w:p w14:paraId="4679A05C" w14:textId="4E3457FE" w:rsidR="006F1B7F" w:rsidRPr="000C4598" w:rsidRDefault="00D35126" w:rsidP="0077323D">
            <w:pPr>
              <w:numPr>
                <w:ilvl w:val="0"/>
                <w:numId w:val="4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implement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 </w:t>
            </w:r>
            <w:r w:rsidR="0077323D" w:rsidRPr="000C4598">
              <w:rPr>
                <w:rFonts w:ascii="Arial" w:hAnsi="Arial" w:cs="Arial"/>
                <w:sz w:val="18"/>
                <w:szCs w:val="18"/>
              </w:rPr>
              <w:t>range of set plays</w:t>
            </w:r>
            <w:r w:rsidR="006E65F7">
              <w:rPr>
                <w:rFonts w:ascii="Arial" w:hAnsi="Arial" w:cs="Arial"/>
                <w:sz w:val="18"/>
                <w:szCs w:val="18"/>
              </w:rPr>
              <w:t xml:space="preserve">, including </w:t>
            </w:r>
            <w:r w:rsidR="0077323D" w:rsidRPr="000C4598">
              <w:rPr>
                <w:rFonts w:ascii="Arial" w:hAnsi="Arial" w:cs="Arial"/>
                <w:sz w:val="18"/>
                <w:szCs w:val="18"/>
              </w:rPr>
              <w:t xml:space="preserve">starts and restarts. </w:t>
            </w:r>
          </w:p>
          <w:p w14:paraId="687D8746" w14:textId="7F3115FF" w:rsidR="00A1408C" w:rsidRPr="00A1408C" w:rsidRDefault="0077323D" w:rsidP="006E65F7">
            <w:pPr>
              <w:numPr>
                <w:ilvl w:val="0"/>
                <w:numId w:val="4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77323D">
              <w:rPr>
                <w:rFonts w:ascii="Arial" w:hAnsi="Arial" w:cs="Arial"/>
                <w:sz w:val="18"/>
                <w:szCs w:val="18"/>
              </w:rPr>
              <w:t xml:space="preserve">extend the range of attacking, </w:t>
            </w:r>
            <w:proofErr w:type="spellStart"/>
            <w:r w:rsidRPr="0077323D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77323D">
              <w:rPr>
                <w:rFonts w:ascii="Arial" w:hAnsi="Arial" w:cs="Arial"/>
                <w:sz w:val="18"/>
                <w:szCs w:val="18"/>
              </w:rPr>
              <w:t xml:space="preserve"> creating overlaps, attacking the ‘seams’ of a zone, and defensive tactics, </w:t>
            </w:r>
            <w:proofErr w:type="spellStart"/>
            <w:r w:rsidRPr="0077323D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77323D">
              <w:rPr>
                <w:rFonts w:ascii="Arial" w:hAnsi="Arial" w:cs="Arial"/>
                <w:sz w:val="18"/>
                <w:szCs w:val="18"/>
              </w:rPr>
              <w:t xml:space="preserve"> the benefits of man-to-man, zone, or combinations of man-to-man and zone.</w:t>
            </w:r>
          </w:p>
        </w:tc>
        <w:tc>
          <w:tcPr>
            <w:tcW w:w="5292" w:type="dxa"/>
          </w:tcPr>
          <w:p w14:paraId="3EE757E4" w14:textId="77777777" w:rsidR="00DF44DA" w:rsidRDefault="00DF44DA" w:rsidP="00DF44DA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77323D">
              <w:rPr>
                <w:rFonts w:ascii="Arial" w:hAnsi="Arial" w:cs="Arial"/>
                <w:sz w:val="18"/>
                <w:szCs w:val="18"/>
              </w:rPr>
              <w:t>demonstrate</w:t>
            </w:r>
            <w:proofErr w:type="gramEnd"/>
            <w:r w:rsidRPr="0077323D">
              <w:rPr>
                <w:rFonts w:ascii="Arial" w:hAnsi="Arial" w:cs="Arial"/>
                <w:sz w:val="18"/>
                <w:szCs w:val="18"/>
              </w:rPr>
              <w:t xml:space="preserve"> their ability to play in small-sided games as individuals and teams.</w:t>
            </w:r>
          </w:p>
          <w:p w14:paraId="4C23AAFB" w14:textId="192D5B07" w:rsidR="00DF44DA" w:rsidRDefault="00DF44DA" w:rsidP="00DF44DA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use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their skills in </w:t>
            </w:r>
            <w:r w:rsidRPr="0077323D">
              <w:rPr>
                <w:rFonts w:ascii="Arial" w:hAnsi="Arial" w:cs="Arial"/>
                <w:sz w:val="18"/>
                <w:szCs w:val="18"/>
              </w:rPr>
              <w:t>a number of different positions within a team.</w:t>
            </w:r>
          </w:p>
          <w:p w14:paraId="0F634145" w14:textId="77777777" w:rsidR="00DF44DA" w:rsidRDefault="00DF44DA" w:rsidP="00DF44DA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use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7323D">
              <w:rPr>
                <w:rFonts w:ascii="Arial" w:hAnsi="Arial" w:cs="Arial"/>
                <w:sz w:val="18"/>
                <w:szCs w:val="18"/>
              </w:rPr>
              <w:t>new techniques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7323D">
              <w:rPr>
                <w:rFonts w:ascii="Arial" w:hAnsi="Arial" w:cs="Arial"/>
                <w:sz w:val="18"/>
                <w:szCs w:val="18"/>
              </w:rPr>
              <w:t>and give them time to practise and improve upon areas of weakness.</w:t>
            </w:r>
          </w:p>
          <w:p w14:paraId="6DCB9EA0" w14:textId="77777777" w:rsidR="00DF44DA" w:rsidRPr="0077323D" w:rsidRDefault="00DF44DA" w:rsidP="00DF44DA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refine</w:t>
            </w:r>
            <w:proofErr w:type="gramEnd"/>
            <w:r w:rsidRPr="0077323D">
              <w:rPr>
                <w:rFonts w:ascii="Arial" w:hAnsi="Arial" w:cs="Arial"/>
                <w:sz w:val="18"/>
                <w:szCs w:val="18"/>
              </w:rPr>
              <w:t xml:space="preserve"> practices and drills that improve technique or selected aspects of teamwork, </w:t>
            </w:r>
            <w:proofErr w:type="spellStart"/>
            <w:r w:rsidRPr="0077323D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77323D">
              <w:rPr>
                <w:rFonts w:ascii="Arial" w:hAnsi="Arial" w:cs="Arial"/>
                <w:sz w:val="18"/>
                <w:szCs w:val="18"/>
              </w:rPr>
              <w:t xml:space="preserve"> a semi-opposed game to improve the timing of a pass.</w:t>
            </w:r>
          </w:p>
          <w:p w14:paraId="3791408F" w14:textId="77777777" w:rsidR="00DF44DA" w:rsidRDefault="00DF44DA" w:rsidP="00DF44DA">
            <w:pPr>
              <w:numPr>
                <w:ilvl w:val="0"/>
                <w:numId w:val="4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organise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7323D">
              <w:rPr>
                <w:rFonts w:ascii="Arial" w:hAnsi="Arial" w:cs="Arial"/>
                <w:sz w:val="18"/>
                <w:szCs w:val="18"/>
              </w:rPr>
              <w:t xml:space="preserve">simple game plans, </w:t>
            </w:r>
            <w:proofErr w:type="spellStart"/>
            <w:r w:rsidRPr="0077323D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77323D">
              <w:rPr>
                <w:rFonts w:ascii="Arial" w:hAnsi="Arial" w:cs="Arial"/>
                <w:sz w:val="18"/>
                <w:szCs w:val="18"/>
              </w:rPr>
              <w:t xml:space="preserve"> find successful combinations of tactics.</w:t>
            </w:r>
          </w:p>
          <w:p w14:paraId="5A667F18" w14:textId="77777777" w:rsidR="00DF44DA" w:rsidRPr="000C4598" w:rsidRDefault="00DF44DA" w:rsidP="00DF44DA">
            <w:pPr>
              <w:numPr>
                <w:ilvl w:val="0"/>
                <w:numId w:val="4"/>
              </w:numPr>
              <w:spacing w:after="0" w:line="259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implement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 </w:t>
            </w:r>
            <w:r w:rsidRPr="000C4598">
              <w:rPr>
                <w:rFonts w:ascii="Arial" w:hAnsi="Arial" w:cs="Arial"/>
                <w:sz w:val="18"/>
                <w:szCs w:val="18"/>
              </w:rPr>
              <w:t>range of set plays</w:t>
            </w:r>
            <w:r>
              <w:rPr>
                <w:rFonts w:ascii="Arial" w:hAnsi="Arial" w:cs="Arial"/>
                <w:sz w:val="18"/>
                <w:szCs w:val="18"/>
              </w:rPr>
              <w:t xml:space="preserve">, including </w:t>
            </w:r>
            <w:r w:rsidRPr="000C4598">
              <w:rPr>
                <w:rFonts w:ascii="Arial" w:hAnsi="Arial" w:cs="Arial"/>
                <w:sz w:val="18"/>
                <w:szCs w:val="18"/>
              </w:rPr>
              <w:t xml:space="preserve">starts and restarts. </w:t>
            </w:r>
          </w:p>
          <w:p w14:paraId="0E84223F" w14:textId="77777777" w:rsidR="00A1408C" w:rsidRDefault="00DF44DA" w:rsidP="00DF44DA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77323D">
              <w:rPr>
                <w:rFonts w:ascii="Arial" w:hAnsi="Arial" w:cs="Arial"/>
                <w:sz w:val="18"/>
                <w:szCs w:val="18"/>
              </w:rPr>
              <w:t xml:space="preserve">extend the range of attacking, </w:t>
            </w:r>
            <w:proofErr w:type="spellStart"/>
            <w:r w:rsidRPr="0077323D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77323D">
              <w:rPr>
                <w:rFonts w:ascii="Arial" w:hAnsi="Arial" w:cs="Arial"/>
                <w:sz w:val="18"/>
                <w:szCs w:val="18"/>
              </w:rPr>
              <w:t xml:space="preserve"> creating overlaps, attacking the ‘seams’ of a zone, and defensive tactics, </w:t>
            </w:r>
            <w:proofErr w:type="spellStart"/>
            <w:r w:rsidRPr="0077323D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77323D">
              <w:rPr>
                <w:rFonts w:ascii="Arial" w:hAnsi="Arial" w:cs="Arial"/>
                <w:sz w:val="18"/>
                <w:szCs w:val="18"/>
              </w:rPr>
              <w:t xml:space="preserve"> the benefits of man-to-man, zone, or combinations of man-to-man and zone.</w:t>
            </w:r>
          </w:p>
          <w:p w14:paraId="61582D33" w14:textId="5B1A9D0C" w:rsidR="00DE10D4" w:rsidRPr="00DE10D4" w:rsidRDefault="00DE10D4" w:rsidP="00DE10D4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DE10D4">
              <w:rPr>
                <w:rFonts w:ascii="Arial" w:hAnsi="Arial" w:cs="Arial"/>
                <w:sz w:val="18"/>
                <w:szCs w:val="18"/>
              </w:rPr>
              <w:t>explore</w:t>
            </w:r>
            <w:proofErr w:type="gramEnd"/>
            <w:r w:rsidRPr="00DE10D4">
              <w:rPr>
                <w:rFonts w:ascii="Arial" w:hAnsi="Arial" w:cs="Arial"/>
                <w:sz w:val="18"/>
                <w:szCs w:val="18"/>
              </w:rPr>
              <w:t xml:space="preserve"> a range of dance styles/forms, </w:t>
            </w:r>
            <w:proofErr w:type="spellStart"/>
            <w:r w:rsidRPr="00DE10D4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DE10D4">
              <w:rPr>
                <w:rFonts w:ascii="Arial" w:hAnsi="Arial" w:cs="Arial"/>
                <w:sz w:val="18"/>
                <w:szCs w:val="18"/>
              </w:rPr>
              <w:t xml:space="preserve"> tribal dance, ballroom dances, jazz dance, contemporary dance. </w:t>
            </w:r>
          </w:p>
          <w:p w14:paraId="0ECAE096" w14:textId="32BFEFB7" w:rsidR="00DE10D4" w:rsidRPr="00DE10D4" w:rsidRDefault="00DE10D4" w:rsidP="00DE10D4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DE10D4">
              <w:rPr>
                <w:rFonts w:ascii="Arial" w:hAnsi="Arial" w:cs="Arial"/>
                <w:sz w:val="18"/>
                <w:szCs w:val="18"/>
              </w:rPr>
              <w:t>observe</w:t>
            </w:r>
            <w:proofErr w:type="gramEnd"/>
            <w:r w:rsidRPr="00DE10D4">
              <w:rPr>
                <w:rFonts w:ascii="Arial" w:hAnsi="Arial" w:cs="Arial"/>
                <w:sz w:val="18"/>
                <w:szCs w:val="18"/>
              </w:rPr>
              <w:t xml:space="preserve">, analyse and improvise ideas from source materials, </w:t>
            </w:r>
            <w:proofErr w:type="spellStart"/>
            <w:r w:rsidRPr="00DE10D4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DE10D4">
              <w:rPr>
                <w:rFonts w:ascii="Arial" w:hAnsi="Arial" w:cs="Arial"/>
                <w:sz w:val="18"/>
                <w:szCs w:val="18"/>
              </w:rPr>
              <w:t xml:space="preserve"> ‘Strictly ballroom’ – partner relationships, foot and hand gestures, stepping patterns with changes of direction and dynamics. </w:t>
            </w:r>
          </w:p>
          <w:p w14:paraId="181692EA" w14:textId="2E881AA3" w:rsidR="00DE10D4" w:rsidRPr="00DE10D4" w:rsidRDefault="00DE10D4" w:rsidP="00DE10D4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E10D4">
              <w:rPr>
                <w:rFonts w:ascii="Arial" w:hAnsi="Arial" w:cs="Arial"/>
                <w:sz w:val="18"/>
                <w:szCs w:val="18"/>
              </w:rPr>
              <w:t xml:space="preserve">develop and structure material in relation to intention, style and form, </w:t>
            </w:r>
            <w:proofErr w:type="spellStart"/>
            <w:r w:rsidRPr="00DE10D4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DE10D4">
              <w:rPr>
                <w:rFonts w:ascii="Arial" w:hAnsi="Arial" w:cs="Arial"/>
                <w:sz w:val="18"/>
                <w:szCs w:val="18"/>
              </w:rPr>
              <w:t xml:space="preserve"> chance encounters – roll a dice to determine the order of the motif: </w:t>
            </w:r>
          </w:p>
          <w:p w14:paraId="6A9C6ED3" w14:textId="7E651BA3" w:rsidR="00DE10D4" w:rsidRPr="00DE10D4" w:rsidRDefault="00DE10D4" w:rsidP="00DE10D4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DE10D4">
              <w:rPr>
                <w:rFonts w:ascii="Arial" w:hAnsi="Arial" w:cs="Arial"/>
                <w:sz w:val="18"/>
                <w:szCs w:val="18"/>
              </w:rPr>
              <w:t>perform</w:t>
            </w:r>
            <w:proofErr w:type="gramEnd"/>
            <w:r w:rsidRPr="00DE10D4">
              <w:rPr>
                <w:rFonts w:ascii="Arial" w:hAnsi="Arial" w:cs="Arial"/>
                <w:sz w:val="18"/>
                <w:szCs w:val="18"/>
              </w:rPr>
              <w:t xml:space="preserve"> with good alignment, posture and clarity of shape.</w:t>
            </w:r>
          </w:p>
          <w:p w14:paraId="479B01EF" w14:textId="31F5F55A" w:rsidR="00A1408C" w:rsidRPr="00A1408C" w:rsidRDefault="00DE10D4" w:rsidP="00DE10D4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DE10D4">
              <w:rPr>
                <w:rFonts w:ascii="Arial" w:hAnsi="Arial" w:cs="Arial"/>
                <w:sz w:val="18"/>
                <w:szCs w:val="18"/>
              </w:rPr>
              <w:t>observe</w:t>
            </w:r>
            <w:proofErr w:type="gramEnd"/>
            <w:r w:rsidRPr="00DE10D4">
              <w:rPr>
                <w:rFonts w:ascii="Arial" w:hAnsi="Arial" w:cs="Arial"/>
                <w:sz w:val="18"/>
                <w:szCs w:val="18"/>
              </w:rPr>
              <w:t xml:space="preserve"> extracts of professional dance works. Help them to analyse the characteristics of specific styles and to use this analysis to develop their own ideas.</w:t>
            </w:r>
          </w:p>
        </w:tc>
        <w:tc>
          <w:tcPr>
            <w:tcW w:w="5292" w:type="dxa"/>
          </w:tcPr>
          <w:p w14:paraId="3B0FA355" w14:textId="1389DC1D" w:rsidR="0033670D" w:rsidRPr="0033670D" w:rsidRDefault="0033670D" w:rsidP="0033670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3670D">
              <w:rPr>
                <w:rFonts w:ascii="Arial" w:hAnsi="Arial" w:cs="Arial"/>
                <w:sz w:val="18"/>
                <w:szCs w:val="18"/>
              </w:rPr>
              <w:t>use a range of bowling techniques and demonstrate accuracy and consistency when bowling</w:t>
            </w:r>
          </w:p>
          <w:p w14:paraId="61F9CBEB" w14:textId="3B291755" w:rsidR="0033670D" w:rsidRPr="0033670D" w:rsidRDefault="0033670D" w:rsidP="0033670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3670D">
              <w:rPr>
                <w:rFonts w:ascii="Arial" w:hAnsi="Arial" w:cs="Arial"/>
                <w:sz w:val="18"/>
                <w:szCs w:val="18"/>
              </w:rPr>
              <w:t>use a range of techniques and strokes accurately when batting</w:t>
            </w:r>
          </w:p>
          <w:p w14:paraId="4710E09F" w14:textId="2EF3942D" w:rsidR="0033670D" w:rsidRPr="0033670D" w:rsidRDefault="0033670D" w:rsidP="0033670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3670D">
              <w:rPr>
                <w:rFonts w:ascii="Arial" w:hAnsi="Arial" w:cs="Arial"/>
                <w:sz w:val="18"/>
                <w:szCs w:val="18"/>
              </w:rPr>
              <w:t>demonstrate a range of fielding skills with consistent efficiency</w:t>
            </w:r>
          </w:p>
          <w:p w14:paraId="48467B54" w14:textId="3821D9B1" w:rsidR="0033670D" w:rsidRPr="0033670D" w:rsidRDefault="0033670D" w:rsidP="0033670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3670D">
              <w:rPr>
                <w:rFonts w:ascii="Arial" w:hAnsi="Arial" w:cs="Arial"/>
                <w:sz w:val="18"/>
                <w:szCs w:val="18"/>
              </w:rPr>
              <w:t>understand how to move their feet when batting to adjust to the direction of the bowl, and set problems for fielders when striking the ball</w:t>
            </w:r>
          </w:p>
          <w:p w14:paraId="52F6190F" w14:textId="4609C787" w:rsidR="0033670D" w:rsidRPr="0033670D" w:rsidRDefault="0033670D" w:rsidP="0033670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3670D">
              <w:rPr>
                <w:rFonts w:ascii="Arial" w:hAnsi="Arial" w:cs="Arial"/>
                <w:sz w:val="18"/>
                <w:szCs w:val="18"/>
              </w:rPr>
              <w:t>remain dynamic when fielding and move appropriately to field and back up, making good decisions about where to throw the ball to set problems for batters</w:t>
            </w:r>
          </w:p>
          <w:p w14:paraId="462C4298" w14:textId="0E4D2C92" w:rsidR="0033670D" w:rsidRPr="0033670D" w:rsidRDefault="0033670D" w:rsidP="0033670D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3670D">
              <w:rPr>
                <w:rFonts w:ascii="Arial" w:hAnsi="Arial" w:cs="Arial"/>
                <w:sz w:val="18"/>
                <w:szCs w:val="18"/>
              </w:rPr>
              <w:t>minimise scoring opportunities when bowling</w:t>
            </w:r>
          </w:p>
          <w:p w14:paraId="5CA8808E" w14:textId="34E6CB12" w:rsidR="004A65FB" w:rsidRPr="004A65FB" w:rsidRDefault="004A65FB" w:rsidP="004A65FB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4A65FB">
              <w:rPr>
                <w:rFonts w:ascii="Arial" w:hAnsi="Arial" w:cs="Arial"/>
                <w:sz w:val="18"/>
                <w:szCs w:val="18"/>
              </w:rPr>
              <w:t>select appropriate approaches for the event</w:t>
            </w:r>
          </w:p>
          <w:p w14:paraId="4758B428" w14:textId="1B1FFAD7" w:rsidR="004A65FB" w:rsidRPr="004A65FB" w:rsidRDefault="004A65FB" w:rsidP="004A65FB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4A65FB">
              <w:rPr>
                <w:rFonts w:ascii="Arial" w:hAnsi="Arial" w:cs="Arial"/>
                <w:sz w:val="18"/>
                <w:szCs w:val="18"/>
              </w:rPr>
              <w:t>distribute their effort effectively within a competition</w:t>
            </w:r>
          </w:p>
          <w:p w14:paraId="310443F0" w14:textId="7542B4D3" w:rsidR="004A65FB" w:rsidRPr="004A65FB" w:rsidRDefault="004A65FB" w:rsidP="004A65FB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4A65FB">
              <w:rPr>
                <w:rFonts w:ascii="Arial" w:hAnsi="Arial" w:cs="Arial"/>
                <w:sz w:val="18"/>
                <w:szCs w:val="18"/>
              </w:rPr>
              <w:t>choose when to use power and when to use greater control</w:t>
            </w:r>
          </w:p>
          <w:p w14:paraId="0BAF2D20" w14:textId="1947DF00" w:rsidR="004A65FB" w:rsidRPr="004A65FB" w:rsidRDefault="004A65FB" w:rsidP="004A65FB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4A65FB">
              <w:rPr>
                <w:rFonts w:ascii="Arial" w:hAnsi="Arial" w:cs="Arial"/>
                <w:sz w:val="18"/>
                <w:szCs w:val="18"/>
              </w:rPr>
              <w:t>identify different forms of training that will improve their own personal fitness</w:t>
            </w:r>
          </w:p>
          <w:p w14:paraId="12880282" w14:textId="1DA3DC2F" w:rsidR="004A65FB" w:rsidRPr="004A65FB" w:rsidRDefault="004A65FB" w:rsidP="004A65FB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4A65FB">
              <w:rPr>
                <w:rFonts w:ascii="Arial" w:hAnsi="Arial" w:cs="Arial"/>
                <w:sz w:val="18"/>
                <w:szCs w:val="18"/>
              </w:rPr>
              <w:t>identify the key factors that underpin successful performance</w:t>
            </w:r>
          </w:p>
          <w:p w14:paraId="62BBE06A" w14:textId="3242BC02" w:rsidR="00A1408C" w:rsidRPr="00A1408C" w:rsidRDefault="004A65FB" w:rsidP="004A65FB">
            <w:pPr>
              <w:numPr>
                <w:ilvl w:val="0"/>
                <w:numId w:val="4"/>
              </w:numPr>
              <w:spacing w:after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4A65FB">
              <w:rPr>
                <w:rFonts w:ascii="Arial" w:hAnsi="Arial" w:cs="Arial"/>
                <w:sz w:val="18"/>
                <w:szCs w:val="18"/>
              </w:rPr>
              <w:t>set targets and programmes to improve performance</w:t>
            </w:r>
          </w:p>
        </w:tc>
      </w:tr>
    </w:tbl>
    <w:p w14:paraId="51EB4BEC" w14:textId="6E89CE14" w:rsidR="00423242" w:rsidRPr="003255D7" w:rsidRDefault="00423242" w:rsidP="00A06AA9">
      <w:pPr>
        <w:spacing w:after="0"/>
        <w:contextualSpacing/>
        <w:rPr>
          <w:rFonts w:ascii="Arial" w:hAnsi="Arial" w:cs="Arial"/>
        </w:rPr>
      </w:pPr>
    </w:p>
    <w:sectPr w:rsidR="00423242" w:rsidRPr="003255D7" w:rsidSect="0053759B">
      <w:pgSz w:w="16838" w:h="11906" w:orient="landscape"/>
      <w:pgMar w:top="567" w:right="82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A2B85"/>
    <w:multiLevelType w:val="hybridMultilevel"/>
    <w:tmpl w:val="3DF408A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F16A10"/>
    <w:multiLevelType w:val="hybridMultilevel"/>
    <w:tmpl w:val="A19A420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DB6518"/>
    <w:multiLevelType w:val="hybridMultilevel"/>
    <w:tmpl w:val="4602443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E71B8D"/>
    <w:multiLevelType w:val="hybridMultilevel"/>
    <w:tmpl w:val="61D8383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A81400"/>
    <w:multiLevelType w:val="hybridMultilevel"/>
    <w:tmpl w:val="0E18115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6C2CB7"/>
    <w:multiLevelType w:val="hybridMultilevel"/>
    <w:tmpl w:val="4FC8FE0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2F5323"/>
    <w:multiLevelType w:val="hybridMultilevel"/>
    <w:tmpl w:val="7CC4D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B358EB"/>
    <w:multiLevelType w:val="hybridMultilevel"/>
    <w:tmpl w:val="A05EC8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B2605CF"/>
    <w:multiLevelType w:val="hybridMultilevel"/>
    <w:tmpl w:val="27426F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49657C"/>
    <w:multiLevelType w:val="hybridMultilevel"/>
    <w:tmpl w:val="2FB6E37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03F0BC3"/>
    <w:multiLevelType w:val="hybridMultilevel"/>
    <w:tmpl w:val="DE38B08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9D3AF0"/>
    <w:multiLevelType w:val="hybridMultilevel"/>
    <w:tmpl w:val="B7DC011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FE4F36"/>
    <w:multiLevelType w:val="hybridMultilevel"/>
    <w:tmpl w:val="AB8CC7C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6F54BB0"/>
    <w:multiLevelType w:val="hybridMultilevel"/>
    <w:tmpl w:val="747E8B7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B0C24E2"/>
    <w:multiLevelType w:val="hybridMultilevel"/>
    <w:tmpl w:val="4E685D4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47267C"/>
    <w:multiLevelType w:val="hybridMultilevel"/>
    <w:tmpl w:val="5F28E102"/>
    <w:lvl w:ilvl="0" w:tplc="08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6" w15:restartNumberingAfterBreak="0">
    <w:nsid w:val="6D1E6E0F"/>
    <w:multiLevelType w:val="hybridMultilevel"/>
    <w:tmpl w:val="34E6B05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D7F67D5"/>
    <w:multiLevelType w:val="hybridMultilevel"/>
    <w:tmpl w:val="5EBA6DF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9C67D56"/>
    <w:multiLevelType w:val="hybridMultilevel"/>
    <w:tmpl w:val="5CD2749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6"/>
  </w:num>
  <w:num w:numId="4">
    <w:abstractNumId w:val="18"/>
  </w:num>
  <w:num w:numId="5">
    <w:abstractNumId w:val="12"/>
  </w:num>
  <w:num w:numId="6">
    <w:abstractNumId w:val="13"/>
  </w:num>
  <w:num w:numId="7">
    <w:abstractNumId w:val="2"/>
  </w:num>
  <w:num w:numId="8">
    <w:abstractNumId w:val="1"/>
  </w:num>
  <w:num w:numId="9">
    <w:abstractNumId w:val="14"/>
  </w:num>
  <w:num w:numId="10">
    <w:abstractNumId w:val="9"/>
  </w:num>
  <w:num w:numId="11">
    <w:abstractNumId w:val="5"/>
  </w:num>
  <w:num w:numId="12">
    <w:abstractNumId w:val="8"/>
  </w:num>
  <w:num w:numId="13">
    <w:abstractNumId w:val="4"/>
  </w:num>
  <w:num w:numId="14">
    <w:abstractNumId w:val="6"/>
  </w:num>
  <w:num w:numId="15">
    <w:abstractNumId w:val="3"/>
  </w:num>
  <w:num w:numId="16">
    <w:abstractNumId w:val="15"/>
  </w:num>
  <w:num w:numId="17">
    <w:abstractNumId w:val="17"/>
  </w:num>
  <w:num w:numId="18">
    <w:abstractNumId w:val="10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B71"/>
    <w:rsid w:val="00013F44"/>
    <w:rsid w:val="0002552D"/>
    <w:rsid w:val="00062654"/>
    <w:rsid w:val="00063C6C"/>
    <w:rsid w:val="0007064C"/>
    <w:rsid w:val="00074BD6"/>
    <w:rsid w:val="00075906"/>
    <w:rsid w:val="0008676A"/>
    <w:rsid w:val="000B6766"/>
    <w:rsid w:val="000C4598"/>
    <w:rsid w:val="000D072E"/>
    <w:rsid w:val="000D20DB"/>
    <w:rsid w:val="00104F8A"/>
    <w:rsid w:val="00122457"/>
    <w:rsid w:val="00135244"/>
    <w:rsid w:val="001367D7"/>
    <w:rsid w:val="00147934"/>
    <w:rsid w:val="00160075"/>
    <w:rsid w:val="00160990"/>
    <w:rsid w:val="00162006"/>
    <w:rsid w:val="001663D6"/>
    <w:rsid w:val="00172269"/>
    <w:rsid w:val="00177A52"/>
    <w:rsid w:val="001A50CB"/>
    <w:rsid w:val="001C533D"/>
    <w:rsid w:val="001C65ED"/>
    <w:rsid w:val="001D1C8F"/>
    <w:rsid w:val="001F577A"/>
    <w:rsid w:val="00202E69"/>
    <w:rsid w:val="00220827"/>
    <w:rsid w:val="00226217"/>
    <w:rsid w:val="00232147"/>
    <w:rsid w:val="002365F2"/>
    <w:rsid w:val="002473F8"/>
    <w:rsid w:val="00251E31"/>
    <w:rsid w:val="00254F06"/>
    <w:rsid w:val="00267D1E"/>
    <w:rsid w:val="0027128F"/>
    <w:rsid w:val="002809B8"/>
    <w:rsid w:val="0028769B"/>
    <w:rsid w:val="0029287F"/>
    <w:rsid w:val="002A2B94"/>
    <w:rsid w:val="002D1A16"/>
    <w:rsid w:val="002E1EB6"/>
    <w:rsid w:val="003173F9"/>
    <w:rsid w:val="003255D7"/>
    <w:rsid w:val="00325880"/>
    <w:rsid w:val="00327233"/>
    <w:rsid w:val="00332F14"/>
    <w:rsid w:val="0033670D"/>
    <w:rsid w:val="00342F21"/>
    <w:rsid w:val="00353B58"/>
    <w:rsid w:val="00362C79"/>
    <w:rsid w:val="00363677"/>
    <w:rsid w:val="00365F8D"/>
    <w:rsid w:val="003874C2"/>
    <w:rsid w:val="003A3F75"/>
    <w:rsid w:val="003B6E55"/>
    <w:rsid w:val="003C0C39"/>
    <w:rsid w:val="003C2759"/>
    <w:rsid w:val="003C3318"/>
    <w:rsid w:val="003D3865"/>
    <w:rsid w:val="003D485C"/>
    <w:rsid w:val="003D4B14"/>
    <w:rsid w:val="003F1BBB"/>
    <w:rsid w:val="004008D7"/>
    <w:rsid w:val="00402734"/>
    <w:rsid w:val="00407815"/>
    <w:rsid w:val="00423242"/>
    <w:rsid w:val="004234A5"/>
    <w:rsid w:val="00450097"/>
    <w:rsid w:val="0045543A"/>
    <w:rsid w:val="004644F8"/>
    <w:rsid w:val="00465E0D"/>
    <w:rsid w:val="004969C1"/>
    <w:rsid w:val="004A26A9"/>
    <w:rsid w:val="004A5907"/>
    <w:rsid w:val="004A65FB"/>
    <w:rsid w:val="004B04C8"/>
    <w:rsid w:val="004C397A"/>
    <w:rsid w:val="004D6671"/>
    <w:rsid w:val="00527770"/>
    <w:rsid w:val="005352C7"/>
    <w:rsid w:val="0053759B"/>
    <w:rsid w:val="00547B69"/>
    <w:rsid w:val="005524AE"/>
    <w:rsid w:val="00553220"/>
    <w:rsid w:val="00566544"/>
    <w:rsid w:val="00583204"/>
    <w:rsid w:val="0059574D"/>
    <w:rsid w:val="005A116D"/>
    <w:rsid w:val="005B091E"/>
    <w:rsid w:val="005B1BC4"/>
    <w:rsid w:val="005B554F"/>
    <w:rsid w:val="005C020E"/>
    <w:rsid w:val="005D07FD"/>
    <w:rsid w:val="005D08D7"/>
    <w:rsid w:val="005D09A6"/>
    <w:rsid w:val="005E051F"/>
    <w:rsid w:val="005F708E"/>
    <w:rsid w:val="006100CF"/>
    <w:rsid w:val="00622488"/>
    <w:rsid w:val="00626B97"/>
    <w:rsid w:val="00653BFA"/>
    <w:rsid w:val="00660D70"/>
    <w:rsid w:val="006610D6"/>
    <w:rsid w:val="00665388"/>
    <w:rsid w:val="006811E1"/>
    <w:rsid w:val="006B6031"/>
    <w:rsid w:val="006C5BB7"/>
    <w:rsid w:val="006E59EB"/>
    <w:rsid w:val="006E65F7"/>
    <w:rsid w:val="006E67B0"/>
    <w:rsid w:val="006F1B7F"/>
    <w:rsid w:val="006F38DC"/>
    <w:rsid w:val="0070353F"/>
    <w:rsid w:val="00707866"/>
    <w:rsid w:val="00716B26"/>
    <w:rsid w:val="00716C47"/>
    <w:rsid w:val="00722A5E"/>
    <w:rsid w:val="0073012B"/>
    <w:rsid w:val="0074265C"/>
    <w:rsid w:val="00746CEB"/>
    <w:rsid w:val="00752A7E"/>
    <w:rsid w:val="00755B0C"/>
    <w:rsid w:val="007703F0"/>
    <w:rsid w:val="007713B8"/>
    <w:rsid w:val="0077323D"/>
    <w:rsid w:val="00783393"/>
    <w:rsid w:val="00786B1A"/>
    <w:rsid w:val="007B667C"/>
    <w:rsid w:val="00817292"/>
    <w:rsid w:val="00820628"/>
    <w:rsid w:val="00843C9E"/>
    <w:rsid w:val="00863ACC"/>
    <w:rsid w:val="008776A8"/>
    <w:rsid w:val="00882C00"/>
    <w:rsid w:val="008B7EF6"/>
    <w:rsid w:val="008C1608"/>
    <w:rsid w:val="008C49B2"/>
    <w:rsid w:val="008C79D4"/>
    <w:rsid w:val="008F7469"/>
    <w:rsid w:val="008F7DFA"/>
    <w:rsid w:val="00905D1B"/>
    <w:rsid w:val="0091188F"/>
    <w:rsid w:val="00912270"/>
    <w:rsid w:val="00934C32"/>
    <w:rsid w:val="00962BDB"/>
    <w:rsid w:val="009746C1"/>
    <w:rsid w:val="009823F3"/>
    <w:rsid w:val="009C1EE6"/>
    <w:rsid w:val="009E4F2C"/>
    <w:rsid w:val="009F35D2"/>
    <w:rsid w:val="009F4AC8"/>
    <w:rsid w:val="00A06AA9"/>
    <w:rsid w:val="00A07154"/>
    <w:rsid w:val="00A1034F"/>
    <w:rsid w:val="00A1408C"/>
    <w:rsid w:val="00A15D30"/>
    <w:rsid w:val="00A44C31"/>
    <w:rsid w:val="00A472ED"/>
    <w:rsid w:val="00A64403"/>
    <w:rsid w:val="00A67DD2"/>
    <w:rsid w:val="00A736EC"/>
    <w:rsid w:val="00A75BF1"/>
    <w:rsid w:val="00A82A29"/>
    <w:rsid w:val="00AC3FD9"/>
    <w:rsid w:val="00AC5D28"/>
    <w:rsid w:val="00AD39F1"/>
    <w:rsid w:val="00AE6850"/>
    <w:rsid w:val="00AF6747"/>
    <w:rsid w:val="00AF69C1"/>
    <w:rsid w:val="00B03FC1"/>
    <w:rsid w:val="00B10BF1"/>
    <w:rsid w:val="00B11281"/>
    <w:rsid w:val="00B2174B"/>
    <w:rsid w:val="00B277BE"/>
    <w:rsid w:val="00B70BA8"/>
    <w:rsid w:val="00B83233"/>
    <w:rsid w:val="00BB47D9"/>
    <w:rsid w:val="00BB51F3"/>
    <w:rsid w:val="00BB53E0"/>
    <w:rsid w:val="00BB7CD6"/>
    <w:rsid w:val="00BC41D5"/>
    <w:rsid w:val="00BC786D"/>
    <w:rsid w:val="00BD1B3A"/>
    <w:rsid w:val="00BD1DAA"/>
    <w:rsid w:val="00BD4904"/>
    <w:rsid w:val="00BE144A"/>
    <w:rsid w:val="00BE5817"/>
    <w:rsid w:val="00C17132"/>
    <w:rsid w:val="00C21010"/>
    <w:rsid w:val="00C31BE5"/>
    <w:rsid w:val="00C35323"/>
    <w:rsid w:val="00C42790"/>
    <w:rsid w:val="00C52157"/>
    <w:rsid w:val="00C54642"/>
    <w:rsid w:val="00C55820"/>
    <w:rsid w:val="00C6062A"/>
    <w:rsid w:val="00CA15BC"/>
    <w:rsid w:val="00CB3266"/>
    <w:rsid w:val="00CB6356"/>
    <w:rsid w:val="00CC6121"/>
    <w:rsid w:val="00CD04BB"/>
    <w:rsid w:val="00CD0F6F"/>
    <w:rsid w:val="00CD1711"/>
    <w:rsid w:val="00CE0AB6"/>
    <w:rsid w:val="00CE0D1B"/>
    <w:rsid w:val="00CF4446"/>
    <w:rsid w:val="00CF53C8"/>
    <w:rsid w:val="00CF66EB"/>
    <w:rsid w:val="00D01B91"/>
    <w:rsid w:val="00D052D3"/>
    <w:rsid w:val="00D25ED1"/>
    <w:rsid w:val="00D35126"/>
    <w:rsid w:val="00D4279C"/>
    <w:rsid w:val="00D43A67"/>
    <w:rsid w:val="00D655A7"/>
    <w:rsid w:val="00D7117A"/>
    <w:rsid w:val="00D7647B"/>
    <w:rsid w:val="00D81033"/>
    <w:rsid w:val="00D857E3"/>
    <w:rsid w:val="00D86F14"/>
    <w:rsid w:val="00DB569D"/>
    <w:rsid w:val="00DB5DBF"/>
    <w:rsid w:val="00DD4509"/>
    <w:rsid w:val="00DE10D4"/>
    <w:rsid w:val="00DE5086"/>
    <w:rsid w:val="00DE7332"/>
    <w:rsid w:val="00DE7A9E"/>
    <w:rsid w:val="00DF44DA"/>
    <w:rsid w:val="00E02FB2"/>
    <w:rsid w:val="00E136F5"/>
    <w:rsid w:val="00E153F9"/>
    <w:rsid w:val="00E1611D"/>
    <w:rsid w:val="00E22322"/>
    <w:rsid w:val="00E30B8E"/>
    <w:rsid w:val="00E549A2"/>
    <w:rsid w:val="00E54A1B"/>
    <w:rsid w:val="00E66899"/>
    <w:rsid w:val="00E7583B"/>
    <w:rsid w:val="00E8130B"/>
    <w:rsid w:val="00E90E00"/>
    <w:rsid w:val="00E97A62"/>
    <w:rsid w:val="00E97D1D"/>
    <w:rsid w:val="00EA1C02"/>
    <w:rsid w:val="00EE13DA"/>
    <w:rsid w:val="00EE3B71"/>
    <w:rsid w:val="00EF028F"/>
    <w:rsid w:val="00EF2538"/>
    <w:rsid w:val="00EF6880"/>
    <w:rsid w:val="00F1404D"/>
    <w:rsid w:val="00F14E40"/>
    <w:rsid w:val="00F171F5"/>
    <w:rsid w:val="00F2246E"/>
    <w:rsid w:val="00F337C8"/>
    <w:rsid w:val="00F417B1"/>
    <w:rsid w:val="00F439D8"/>
    <w:rsid w:val="00F57E91"/>
    <w:rsid w:val="00F76178"/>
    <w:rsid w:val="00F80C4B"/>
    <w:rsid w:val="00F937FB"/>
    <w:rsid w:val="00F93B91"/>
    <w:rsid w:val="00F970B8"/>
    <w:rsid w:val="00FA0EDE"/>
    <w:rsid w:val="00FA4050"/>
    <w:rsid w:val="00FC2D0C"/>
    <w:rsid w:val="00FC2EAD"/>
    <w:rsid w:val="00FC6940"/>
    <w:rsid w:val="00FE0B64"/>
    <w:rsid w:val="00FE2505"/>
    <w:rsid w:val="7F67E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3CC79"/>
  <w15:chartTrackingRefBased/>
  <w15:docId w15:val="{E6968C2D-D7F0-4670-A5B6-653565B0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543A"/>
    <w:pPr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759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5E0D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A140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OneDrive%20-%20Dallam%20School\1.%20HOD%20PE\Curriculum%20Intent%202020\SOL%20Overviews\KS3%20Curriculum%20Overview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4D9B5D4A60348809C5FD59837C0D8" ma:contentTypeVersion="6" ma:contentTypeDescription="Create a new document." ma:contentTypeScope="" ma:versionID="3207be672c4faaa5675438f5cfd610e6">
  <xsd:schema xmlns:xsd="http://www.w3.org/2001/XMLSchema" xmlns:xs="http://www.w3.org/2001/XMLSchema" xmlns:p="http://schemas.microsoft.com/office/2006/metadata/properties" xmlns:ns2="063d84db-19d6-4c8a-97d0-4cd0046ad0c8" xmlns:ns3="ab8eadae-a162-4602-b969-630d89ef858e" targetNamespace="http://schemas.microsoft.com/office/2006/metadata/properties" ma:root="true" ma:fieldsID="8472acded076394231747e3c82dc2c0a" ns2:_="" ns3:_="">
    <xsd:import namespace="063d84db-19d6-4c8a-97d0-4cd0046ad0c8"/>
    <xsd:import namespace="ab8eadae-a162-4602-b969-630d89ef85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d84db-19d6-4c8a-97d0-4cd0046ad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adae-a162-4602-b969-630d89ef8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D04887-5B91-4DE5-8F29-3554A38AFE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AC5DDE-8AEF-4895-92F4-FC43F84132F1}">
  <ds:schemaRefs>
    <ds:schemaRef ds:uri="http://purl.org/dc/dcmitype/"/>
    <ds:schemaRef ds:uri="http://www.w3.org/XML/1998/namespace"/>
    <ds:schemaRef ds:uri="ab8eadae-a162-4602-b969-630d89ef858e"/>
    <ds:schemaRef ds:uri="063d84db-19d6-4c8a-97d0-4cd0046ad0c8"/>
    <ds:schemaRef ds:uri="http://schemas.microsoft.com/office/2006/documentManagement/types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A55A083-47C6-405F-834F-0FD5A21BD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3d84db-19d6-4c8a-97d0-4cd0046ad0c8"/>
    <ds:schemaRef ds:uri="ab8eadae-a162-4602-b969-630d89ef8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21E9ECA-2C9D-49D3-87C8-75E57B8B9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KS3 Curriculum Overview Template</Template>
  <TotalTime>1</TotalTime>
  <Pages>6</Pages>
  <Words>3693</Words>
  <Characters>21054</Characters>
  <Application>Microsoft Office Word</Application>
  <DocSecurity>0</DocSecurity>
  <Lines>175</Lines>
  <Paragraphs>49</Paragraphs>
  <ScaleCrop>false</ScaleCrop>
  <Company>Dallam School</Company>
  <LinksUpToDate>false</LinksUpToDate>
  <CharactersWithSpaces>24698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U.Mistry</cp:lastModifiedBy>
  <cp:revision>6</cp:revision>
  <dcterms:created xsi:type="dcterms:W3CDTF">2022-06-17T15:41:00Z</dcterms:created>
  <dcterms:modified xsi:type="dcterms:W3CDTF">2022-06-24T10:12:00Z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0x01010080C4D9B5D4A60348809C5FD59837C0D8</vt:lpwstr>
  </property>
</Properties>
</file>